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C1019" w14:textId="17E0F027" w:rsidR="0092376F" w:rsidRDefault="0092376F">
      <w:r w:rsidRPr="0092376F">
        <w:rPr>
          <w:rFonts w:ascii="Franklin Gothic Demi" w:eastAsiaTheme="majorEastAsia" w:hAnsi="Franklin Gothic Demi" w:cstheme="majorBidi"/>
          <w:szCs w:val="26"/>
        </w:rPr>
        <w:t>Projektnummer:</w:t>
      </w:r>
      <w:r>
        <w:t xml:space="preserve"> </w:t>
      </w:r>
      <w:r>
        <w:rPr>
          <w:rFonts w:ascii="Franklin Gothic Demi" w:eastAsiaTheme="majorEastAsia" w:hAnsi="Franklin Gothic Demi" w:cstheme="majorBidi"/>
          <w:szCs w:val="26"/>
        </w:rPr>
        <w:object w:dxaOrig="225" w:dyaOrig="225" w14:anchorId="3799A2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09" type="#_x0000_t75" style="width:84.75pt;height:18.75pt" o:ole="">
            <v:imagedata r:id="rId8" o:title=""/>
            <o:lock v:ext="edit" aspectratio="f"/>
          </v:shape>
          <w:control r:id="rId9" w:name="TextBox12110" w:shapeid="_x0000_i1209"/>
        </w:object>
      </w:r>
      <w:r w:rsidR="00043900">
        <w:rPr>
          <w:rFonts w:ascii="Franklin Gothic Demi" w:eastAsiaTheme="majorEastAsia" w:hAnsi="Franklin Gothic Demi" w:cstheme="majorBidi"/>
          <w:szCs w:val="26"/>
        </w:rPr>
        <w:t xml:space="preserve"> </w:t>
      </w:r>
    </w:p>
    <w:tbl>
      <w:tblPr>
        <w:tblStyle w:val="Tabellenraster1"/>
        <w:tblW w:w="14454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4818"/>
        <w:gridCol w:w="4818"/>
        <w:gridCol w:w="4818"/>
      </w:tblGrid>
      <w:tr w:rsidR="00874447" w:rsidRPr="00BA51BE" w14:paraId="6434B5D2" w14:textId="77777777" w:rsidTr="0092376F">
        <w:tc>
          <w:tcPr>
            <w:tcW w:w="14454" w:type="dxa"/>
            <w:gridSpan w:val="3"/>
            <w:shd w:val="clear" w:color="auto" w:fill="ED7D31" w:themeFill="accent2"/>
          </w:tcPr>
          <w:p w14:paraId="2CE18EEC" w14:textId="72931A1A" w:rsidR="00874447" w:rsidRPr="00BA51BE" w:rsidRDefault="00874447" w:rsidP="00874447">
            <w:pPr>
              <w:pStyle w:val="berschrift6"/>
              <w:rPr>
                <w:sz w:val="28"/>
                <w:szCs w:val="20"/>
              </w:rPr>
            </w:pPr>
            <w:bookmarkStart w:id="0" w:name="_Hlk131513644"/>
            <w:r w:rsidRPr="00BA51BE">
              <w:rPr>
                <w:sz w:val="28"/>
                <w:szCs w:val="20"/>
              </w:rPr>
              <w:t>MASSNAHME 0</w:t>
            </w:r>
            <w:r w:rsidR="00FB4AAE" w:rsidRPr="00BA51BE">
              <w:rPr>
                <w:sz w:val="28"/>
                <w:szCs w:val="20"/>
              </w:rPr>
              <w:t>1</w:t>
            </w:r>
          </w:p>
        </w:tc>
      </w:tr>
      <w:tr w:rsidR="00874447" w:rsidRPr="00E9653C" w14:paraId="4A79C732" w14:textId="77777777" w:rsidTr="0092376F">
        <w:tc>
          <w:tcPr>
            <w:tcW w:w="14454" w:type="dxa"/>
            <w:gridSpan w:val="3"/>
            <w:shd w:val="clear" w:color="auto" w:fill="E2EFD9"/>
          </w:tcPr>
          <w:p w14:paraId="318B5CF4" w14:textId="75698248" w:rsidR="00874447" w:rsidRPr="007F3C9C" w:rsidRDefault="00874447" w:rsidP="007F3C9C">
            <w:pPr>
              <w:pStyle w:val="berschrift2"/>
            </w:pPr>
            <w:r w:rsidRPr="00E9653C">
              <w:t>Bitte beschreiben Sie die geplante Maßnahme (mit Bezug zum inhaltlichen Antrag).</w:t>
            </w:r>
          </w:p>
        </w:tc>
      </w:tr>
      <w:tr w:rsidR="00874447" w:rsidRPr="00E9653C" w14:paraId="4F7F60C1" w14:textId="77777777" w:rsidTr="0092376F">
        <w:tc>
          <w:tcPr>
            <w:tcW w:w="14454" w:type="dxa"/>
            <w:gridSpan w:val="3"/>
            <w:shd w:val="clear" w:color="auto" w:fill="auto"/>
          </w:tcPr>
          <w:p w14:paraId="2AE03EEF" w14:textId="4D4D4D6E" w:rsidR="00B666B6" w:rsidRPr="00BA51BE" w:rsidRDefault="007F3C9C" w:rsidP="00326466">
            <w:pPr>
              <w:spacing w:line="360" w:lineRule="auto"/>
              <w:rPr>
                <w:rFonts w:ascii="Franklin Gothic Book" w:hAnsi="Franklin Gothic Book"/>
                <w:sz w:val="16"/>
                <w:szCs w:val="16"/>
              </w:rPr>
            </w:pPr>
            <w:r w:rsidRPr="00BA51BE">
              <w:rPr>
                <w:rFonts w:ascii="Franklin Gothic Book" w:hAnsi="Franklin Gothic Book"/>
                <w:sz w:val="16"/>
                <w:szCs w:val="16"/>
              </w:rPr>
              <w:t>Maximal 500 Zeichen inkl. Leerzeichen</w:t>
            </w:r>
          </w:p>
          <w:p w14:paraId="3CDB98BD" w14:textId="1C184B7A" w:rsidR="00B666B6" w:rsidRPr="000B446F" w:rsidRDefault="00B666B6" w:rsidP="000B446F">
            <w:r>
              <w:rPr>
                <w:rFonts w:ascii="Franklin Gothic Book" w:hAnsi="Franklin Gothic Book"/>
              </w:rPr>
              <w:object w:dxaOrig="225" w:dyaOrig="225" w14:anchorId="5BF2C743">
                <v:shape id="_x0000_i1310" type="#_x0000_t75" style="width:708.75pt;height:54.75pt" o:ole="">
                  <v:imagedata r:id="rId10" o:title=""/>
                  <o:lock v:ext="edit" aspectratio="f"/>
                </v:shape>
                <w:control r:id="rId11" w:name="TextBox1" w:shapeid="_x0000_i1310"/>
              </w:object>
            </w:r>
          </w:p>
        </w:tc>
      </w:tr>
      <w:tr w:rsidR="00874447" w:rsidRPr="00E9653C" w14:paraId="1AC687F7" w14:textId="77777777" w:rsidTr="0092376F">
        <w:tc>
          <w:tcPr>
            <w:tcW w:w="14454" w:type="dxa"/>
            <w:gridSpan w:val="3"/>
            <w:shd w:val="clear" w:color="auto" w:fill="E2EFD9"/>
          </w:tcPr>
          <w:p w14:paraId="3FCC46D7" w14:textId="7B607E8A" w:rsidR="00874447" w:rsidRPr="000573C3" w:rsidRDefault="00874447" w:rsidP="00B409B9">
            <w:pPr>
              <w:rPr>
                <w:rFonts w:ascii="Franklin Gothic Book" w:hAnsi="Franklin Gothic Book"/>
              </w:rPr>
            </w:pPr>
            <w:r w:rsidRPr="00E9653C">
              <w:rPr>
                <w:rStyle w:val="berschrift2Zchn"/>
              </w:rPr>
              <w:t xml:space="preserve">Zur Erreichung welchen Projektziels </w:t>
            </w:r>
            <w:r w:rsidR="007568FA">
              <w:rPr>
                <w:rStyle w:val="berschrift2Zchn"/>
              </w:rPr>
              <w:t xml:space="preserve">(oder welcher -ziele) </w:t>
            </w:r>
            <w:r w:rsidRPr="00E9653C">
              <w:rPr>
                <w:rStyle w:val="berschrift2Zchn"/>
              </w:rPr>
              <w:t>trägt diese Maßnahme bei (mit Bezug zum inhaltlichen Antrag)</w:t>
            </w:r>
            <w:r w:rsidRPr="00874447">
              <w:rPr>
                <w:rStyle w:val="berschrift2Zchn"/>
              </w:rPr>
              <w:t>?</w:t>
            </w:r>
          </w:p>
        </w:tc>
      </w:tr>
      <w:tr w:rsidR="00874447" w:rsidRPr="00BA51BE" w14:paraId="2F20EE2F" w14:textId="77777777" w:rsidTr="0092376F">
        <w:tc>
          <w:tcPr>
            <w:tcW w:w="14454" w:type="dxa"/>
            <w:gridSpan w:val="3"/>
            <w:shd w:val="clear" w:color="auto" w:fill="auto"/>
          </w:tcPr>
          <w:p w14:paraId="3130FA77" w14:textId="64348132" w:rsidR="00FB7CAC" w:rsidRPr="00BA51BE" w:rsidRDefault="000573C3" w:rsidP="00326466">
            <w:pPr>
              <w:spacing w:line="360" w:lineRule="auto"/>
              <w:rPr>
                <w:rFonts w:ascii="Franklin Gothic Book" w:hAnsi="Franklin Gothic Book"/>
                <w:sz w:val="16"/>
                <w:szCs w:val="16"/>
              </w:rPr>
            </w:pPr>
            <w:r w:rsidRPr="00BA51BE">
              <w:rPr>
                <w:rFonts w:ascii="Franklin Gothic Book" w:hAnsi="Franklin Gothic Book"/>
                <w:sz w:val="16"/>
                <w:szCs w:val="16"/>
              </w:rPr>
              <w:t>Maximal 300 Zeichen inkl. Leerzeichen</w:t>
            </w:r>
          </w:p>
          <w:p w14:paraId="4D5ACABF" w14:textId="6FB05C4B" w:rsidR="00FB7CAC" w:rsidRPr="00BA51BE" w:rsidRDefault="00FB7CAC" w:rsidP="000B446F">
            <w:pPr>
              <w:rPr>
                <w:rFonts w:ascii="Franklin Gothic Book" w:hAnsi="Franklin Gothic Book"/>
                <w:sz w:val="16"/>
                <w:szCs w:val="16"/>
              </w:rPr>
            </w:pPr>
            <w:r w:rsidRPr="00BA51BE">
              <w:rPr>
                <w:rFonts w:ascii="Franklin Gothic Book" w:hAnsi="Franklin Gothic Book"/>
                <w:sz w:val="16"/>
                <w:szCs w:val="16"/>
              </w:rPr>
              <w:object w:dxaOrig="225" w:dyaOrig="225" w14:anchorId="3F0564E6">
                <v:shape id="_x0000_i1309" type="#_x0000_t75" style="width:708.75pt;height:31.5pt" o:ole="">
                  <v:imagedata r:id="rId12" o:title=""/>
                  <o:lock v:ext="edit" aspectratio="f"/>
                </v:shape>
                <w:control r:id="rId13" w:name="TextBox11" w:shapeid="_x0000_i1309"/>
              </w:object>
            </w:r>
          </w:p>
        </w:tc>
      </w:tr>
      <w:tr w:rsidR="00874447" w:rsidRPr="00E9653C" w14:paraId="465725C0" w14:textId="77777777" w:rsidTr="0092376F">
        <w:tc>
          <w:tcPr>
            <w:tcW w:w="14454" w:type="dxa"/>
            <w:gridSpan w:val="3"/>
            <w:shd w:val="clear" w:color="auto" w:fill="E2EFD9"/>
          </w:tcPr>
          <w:p w14:paraId="1D5E5106" w14:textId="19BBECED" w:rsidR="00874447" w:rsidRPr="00E9653C" w:rsidRDefault="00874447" w:rsidP="00B409B9">
            <w:pPr>
              <w:pStyle w:val="berschrift2"/>
            </w:pPr>
            <w:r w:rsidRPr="00E9653C">
              <w:t>Bitte nennen Sie die drei Ausgaben</w:t>
            </w:r>
            <w:r w:rsidR="007A00D3">
              <w:t>posten</w:t>
            </w:r>
            <w:r w:rsidRPr="00E9653C">
              <w:t xml:space="preserve"> </w:t>
            </w:r>
            <w:r w:rsidRPr="007A00D3">
              <w:rPr>
                <w:i/>
                <w:iCs/>
              </w:rPr>
              <w:t xml:space="preserve">mit dem größten </w:t>
            </w:r>
            <w:r w:rsidR="007568FA">
              <w:rPr>
                <w:i/>
                <w:iCs/>
              </w:rPr>
              <w:t>Finanzv</w:t>
            </w:r>
            <w:r w:rsidRPr="007A00D3">
              <w:rPr>
                <w:i/>
                <w:iCs/>
              </w:rPr>
              <w:t>olumen</w:t>
            </w:r>
            <w:r w:rsidRPr="00E9653C">
              <w:t>, die Sie zur Umsetzung dieser Maßnahme benötigen.</w:t>
            </w:r>
          </w:p>
        </w:tc>
      </w:tr>
      <w:tr w:rsidR="00874447" w:rsidRPr="00E9653C" w14:paraId="38CB77FD" w14:textId="77777777" w:rsidTr="00BA51BE">
        <w:trPr>
          <w:trHeight w:val="899"/>
        </w:trPr>
        <w:tc>
          <w:tcPr>
            <w:tcW w:w="4818" w:type="dxa"/>
          </w:tcPr>
          <w:p w14:paraId="73F2E21C" w14:textId="47D94495" w:rsidR="002716BB" w:rsidRDefault="00874447" w:rsidP="002716BB">
            <w:pPr>
              <w:spacing w:line="360" w:lineRule="auto"/>
              <w:rPr>
                <w:rFonts w:ascii="Franklin Gothic Book" w:hAnsi="Franklin Gothic Book"/>
              </w:rPr>
            </w:pPr>
            <w:r w:rsidRPr="00E9653C">
              <w:rPr>
                <w:rFonts w:ascii="Franklin Gothic Book" w:hAnsi="Franklin Gothic Book"/>
              </w:rPr>
              <w:t>Ausgabe</w:t>
            </w:r>
            <w:r w:rsidR="007A00D3">
              <w:rPr>
                <w:rFonts w:ascii="Franklin Gothic Book" w:hAnsi="Franklin Gothic Book"/>
              </w:rPr>
              <w:t>nposten</w:t>
            </w:r>
            <w:r w:rsidRPr="00E9653C">
              <w:rPr>
                <w:rFonts w:ascii="Franklin Gothic Book" w:hAnsi="Franklin Gothic Book"/>
              </w:rPr>
              <w:t xml:space="preserve"> 01: </w:t>
            </w:r>
          </w:p>
          <w:p w14:paraId="18501709" w14:textId="0C7AE8D4" w:rsidR="00BA51BE" w:rsidRPr="00E9653C" w:rsidRDefault="00BA51BE" w:rsidP="002716BB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object w:dxaOrig="225" w:dyaOrig="225" w14:anchorId="551FCE3F">
                <v:shape id="_x0000_i1308" type="#_x0000_t75" style="width:222.75pt;height:30.75pt" o:ole="">
                  <v:imagedata r:id="rId14" o:title=""/>
                  <o:lock v:ext="edit" aspectratio="f"/>
                </v:shape>
                <w:control r:id="rId15" w:name="TextBox12" w:shapeid="_x0000_i1308"/>
              </w:object>
            </w:r>
          </w:p>
        </w:tc>
        <w:tc>
          <w:tcPr>
            <w:tcW w:w="4818" w:type="dxa"/>
          </w:tcPr>
          <w:p w14:paraId="05DEFC0A" w14:textId="77777777" w:rsidR="00874447" w:rsidRDefault="00874447" w:rsidP="002716BB">
            <w:pPr>
              <w:spacing w:line="360" w:lineRule="auto"/>
              <w:rPr>
                <w:rFonts w:ascii="Franklin Gothic Book" w:hAnsi="Franklin Gothic Book"/>
              </w:rPr>
            </w:pPr>
            <w:r w:rsidRPr="00E9653C">
              <w:rPr>
                <w:rFonts w:ascii="Franklin Gothic Book" w:hAnsi="Franklin Gothic Book"/>
              </w:rPr>
              <w:t>Ausgabe</w:t>
            </w:r>
            <w:r w:rsidR="007A00D3">
              <w:rPr>
                <w:rFonts w:ascii="Franklin Gothic Book" w:hAnsi="Franklin Gothic Book"/>
              </w:rPr>
              <w:t>posten</w:t>
            </w:r>
            <w:r w:rsidRPr="00E9653C">
              <w:rPr>
                <w:rFonts w:ascii="Franklin Gothic Book" w:hAnsi="Franklin Gothic Book"/>
              </w:rPr>
              <w:t xml:space="preserve"> 02:</w:t>
            </w:r>
            <w:r w:rsidR="000B446F">
              <w:rPr>
                <w:rFonts w:ascii="Franklin Gothic Book" w:hAnsi="Franklin Gothic Book"/>
              </w:rPr>
              <w:t xml:space="preserve"> </w:t>
            </w:r>
          </w:p>
          <w:p w14:paraId="53907768" w14:textId="2CBADF46" w:rsidR="00326466" w:rsidRPr="00E9653C" w:rsidRDefault="002716BB" w:rsidP="002716BB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object w:dxaOrig="225" w:dyaOrig="225" w14:anchorId="00E86E57">
                <v:shape id="_x0000_i1167" type="#_x0000_t75" style="width:222.75pt;height:30.75pt" o:ole="">
                  <v:imagedata r:id="rId14" o:title=""/>
                  <o:lock v:ext="edit" aspectratio="f"/>
                </v:shape>
                <w:control r:id="rId16" w:name="TextBox121" w:shapeid="_x0000_i1167"/>
              </w:object>
            </w:r>
          </w:p>
        </w:tc>
        <w:tc>
          <w:tcPr>
            <w:tcW w:w="4818" w:type="dxa"/>
          </w:tcPr>
          <w:p w14:paraId="7F479F3A" w14:textId="77777777" w:rsidR="00874447" w:rsidRDefault="00874447" w:rsidP="002716BB">
            <w:pPr>
              <w:spacing w:line="360" w:lineRule="auto"/>
              <w:rPr>
                <w:rFonts w:ascii="Franklin Gothic Book" w:hAnsi="Franklin Gothic Book"/>
              </w:rPr>
            </w:pPr>
            <w:r w:rsidRPr="00E9653C">
              <w:rPr>
                <w:rFonts w:ascii="Franklin Gothic Book" w:hAnsi="Franklin Gothic Book"/>
              </w:rPr>
              <w:t>Ausgabe</w:t>
            </w:r>
            <w:r w:rsidR="007A00D3">
              <w:rPr>
                <w:rFonts w:ascii="Franklin Gothic Book" w:hAnsi="Franklin Gothic Book"/>
              </w:rPr>
              <w:t>nposten</w:t>
            </w:r>
            <w:r w:rsidRPr="00E9653C">
              <w:rPr>
                <w:rFonts w:ascii="Franklin Gothic Book" w:hAnsi="Franklin Gothic Book"/>
              </w:rPr>
              <w:t xml:space="preserve"> 03:</w:t>
            </w:r>
            <w:r w:rsidR="000B446F">
              <w:rPr>
                <w:rFonts w:ascii="Franklin Gothic Book" w:hAnsi="Franklin Gothic Book"/>
              </w:rPr>
              <w:t xml:space="preserve"> </w:t>
            </w:r>
          </w:p>
          <w:p w14:paraId="6841A107" w14:textId="2A9B7A41" w:rsidR="00326466" w:rsidRPr="00E9653C" w:rsidRDefault="002716BB" w:rsidP="002716BB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object w:dxaOrig="225" w:dyaOrig="225" w14:anchorId="4FB849FF">
                <v:shape id="_x0000_i1168" type="#_x0000_t75" style="width:222.75pt;height:30.75pt" o:ole="">
                  <v:imagedata r:id="rId14" o:title=""/>
                  <o:lock v:ext="edit" aspectratio="f"/>
                </v:shape>
                <w:control r:id="rId17" w:name="TextBox122" w:shapeid="_x0000_i1168"/>
              </w:object>
            </w:r>
          </w:p>
        </w:tc>
      </w:tr>
      <w:tr w:rsidR="00874447" w:rsidRPr="00E9653C" w14:paraId="4B21544D" w14:textId="77777777" w:rsidTr="0092376F">
        <w:tc>
          <w:tcPr>
            <w:tcW w:w="4818" w:type="dxa"/>
            <w:shd w:val="clear" w:color="auto" w:fill="auto"/>
          </w:tcPr>
          <w:p w14:paraId="70C6F4B5" w14:textId="4646FB5A" w:rsidR="00874447" w:rsidRPr="00874447" w:rsidRDefault="00874447" w:rsidP="0098795C">
            <w:pPr>
              <w:pStyle w:val="berschrift2"/>
              <w:spacing w:line="360" w:lineRule="auto"/>
              <w:rPr>
                <w:u w:val="single"/>
              </w:rPr>
            </w:pPr>
            <w:r w:rsidRPr="00E9653C">
              <w:t>SUMME:</w:t>
            </w:r>
            <w:r>
              <w:t xml:space="preserve"> </w:t>
            </w:r>
            <w:r w:rsidR="007568FA" w:rsidRPr="00A03DB3">
              <w:rPr>
                <w:sz w:val="14"/>
                <w:szCs w:val="14"/>
              </w:rPr>
              <w:object w:dxaOrig="225" w:dyaOrig="225" w14:anchorId="5FB2FC37">
                <v:shape id="_x0000_i1169" type="#_x0000_t75" style="width:84.75pt;height:16.5pt" o:ole="">
                  <v:imagedata r:id="rId18" o:title=""/>
                  <o:lock v:ext="edit" aspectratio="f"/>
                </v:shape>
                <w:control r:id="rId19" w:name="TextBox12118" w:shapeid="_x0000_i1169"/>
              </w:object>
            </w:r>
            <w:r w:rsidR="007568FA">
              <w:t xml:space="preserve"> </w:t>
            </w:r>
            <w:r w:rsidR="00DC7C09">
              <w:t>EUR</w:t>
            </w:r>
          </w:p>
          <w:p w14:paraId="1BA6AEC1" w14:textId="05D2E935" w:rsidR="00874447" w:rsidRPr="00E9653C" w:rsidRDefault="008E4781" w:rsidP="00B409B9">
            <w:pPr>
              <w:rPr>
                <w:rFonts w:ascii="Franklin Gothic Book" w:hAnsi="Franklin Gothic Book"/>
              </w:rPr>
            </w:pPr>
            <w:sdt>
              <w:sdtPr>
                <w:id w:val="1885755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39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74447" w:rsidRPr="00E9653C">
              <w:rPr>
                <w:rFonts w:ascii="Franklin Gothic Book" w:hAnsi="Franklin Gothic Book"/>
              </w:rPr>
              <w:t xml:space="preserve"> Personalmittel   </w:t>
            </w:r>
            <w:sdt>
              <w:sdtPr>
                <w:id w:val="1354699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39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74447" w:rsidRPr="00E9653C">
              <w:rPr>
                <w:rFonts w:ascii="Franklin Gothic Book" w:hAnsi="Franklin Gothic Book"/>
              </w:rPr>
              <w:t xml:space="preserve"> Sachmittel   </w:t>
            </w:r>
            <w:sdt>
              <w:sdtPr>
                <w:id w:val="1263570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39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74447" w:rsidRPr="00E9653C">
              <w:rPr>
                <w:rFonts w:ascii="Franklin Gothic Book" w:hAnsi="Franklin Gothic Book"/>
              </w:rPr>
              <w:t xml:space="preserve"> Investition</w:t>
            </w:r>
          </w:p>
        </w:tc>
        <w:tc>
          <w:tcPr>
            <w:tcW w:w="4818" w:type="dxa"/>
            <w:shd w:val="clear" w:color="auto" w:fill="auto"/>
          </w:tcPr>
          <w:p w14:paraId="648AE446" w14:textId="2AF23938" w:rsidR="00874447" w:rsidRPr="00E9653C" w:rsidRDefault="00874447" w:rsidP="0098795C">
            <w:pPr>
              <w:pStyle w:val="berschrift2"/>
              <w:spacing w:line="360" w:lineRule="auto"/>
            </w:pPr>
            <w:r w:rsidRPr="00E9653C">
              <w:t xml:space="preserve">SUMME: </w:t>
            </w:r>
            <w:r w:rsidR="00DC7C09" w:rsidRPr="00A03DB3">
              <w:rPr>
                <w:sz w:val="20"/>
                <w:szCs w:val="24"/>
              </w:rPr>
              <w:object w:dxaOrig="225" w:dyaOrig="225" w14:anchorId="096AF77C">
                <v:shape id="_x0000_i1170" type="#_x0000_t75" style="width:84.75pt;height:16.5pt" o:ole="">
                  <v:imagedata r:id="rId18" o:title=""/>
                  <o:lock v:ext="edit" aspectratio="f"/>
                </v:shape>
                <w:control r:id="rId20" w:name="TextBox1211" w:shapeid="_x0000_i1170"/>
              </w:object>
            </w:r>
            <w:r w:rsidR="00DC7C09">
              <w:t xml:space="preserve"> EUR</w:t>
            </w:r>
          </w:p>
          <w:p w14:paraId="3F643A2E" w14:textId="77777777" w:rsidR="00874447" w:rsidRPr="00E9653C" w:rsidRDefault="008E4781" w:rsidP="00B409B9">
            <w:pPr>
              <w:rPr>
                <w:rFonts w:ascii="Franklin Gothic Book" w:hAnsi="Franklin Gothic Book"/>
              </w:rPr>
            </w:pPr>
            <w:sdt>
              <w:sdtPr>
                <w:id w:val="793410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4447" w:rsidRPr="00E9653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74447" w:rsidRPr="00E9653C">
              <w:rPr>
                <w:rFonts w:ascii="Franklin Gothic Book" w:hAnsi="Franklin Gothic Book"/>
              </w:rPr>
              <w:t xml:space="preserve"> Personalmittel   </w:t>
            </w:r>
            <w:sdt>
              <w:sdtPr>
                <w:id w:val="1535305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4447" w:rsidRPr="00E9653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74447" w:rsidRPr="00E9653C">
              <w:rPr>
                <w:rFonts w:ascii="Franklin Gothic Book" w:hAnsi="Franklin Gothic Book"/>
              </w:rPr>
              <w:t xml:space="preserve"> Sachmittel   </w:t>
            </w:r>
            <w:sdt>
              <w:sdtPr>
                <w:id w:val="-1979138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4447" w:rsidRPr="00E9653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74447" w:rsidRPr="00E9653C">
              <w:rPr>
                <w:rFonts w:ascii="Franklin Gothic Book" w:hAnsi="Franklin Gothic Book"/>
              </w:rPr>
              <w:t xml:space="preserve"> Investition</w:t>
            </w:r>
          </w:p>
        </w:tc>
        <w:tc>
          <w:tcPr>
            <w:tcW w:w="4818" w:type="dxa"/>
            <w:shd w:val="clear" w:color="auto" w:fill="auto"/>
          </w:tcPr>
          <w:p w14:paraId="0318CE02" w14:textId="38336B66" w:rsidR="00874447" w:rsidRPr="00E9653C" w:rsidRDefault="00874447" w:rsidP="0098795C">
            <w:pPr>
              <w:pStyle w:val="berschrift2"/>
              <w:spacing w:line="360" w:lineRule="auto"/>
            </w:pPr>
            <w:r w:rsidRPr="00E9653C">
              <w:t xml:space="preserve">SUMME: </w:t>
            </w:r>
            <w:r w:rsidR="007568FA" w:rsidRPr="00A03DB3">
              <w:rPr>
                <w:sz w:val="20"/>
                <w:szCs w:val="24"/>
              </w:rPr>
              <w:object w:dxaOrig="225" w:dyaOrig="225" w14:anchorId="3C094FEE">
                <v:shape id="_x0000_i1171" type="#_x0000_t75" style="width:84.75pt;height:16.5pt" o:ole="">
                  <v:imagedata r:id="rId18" o:title=""/>
                  <o:lock v:ext="edit" aspectratio="f"/>
                </v:shape>
                <w:control r:id="rId21" w:name="TextBox12119" w:shapeid="_x0000_i1171"/>
              </w:object>
            </w:r>
            <w:r w:rsidR="007568FA">
              <w:t xml:space="preserve"> </w:t>
            </w:r>
            <w:r w:rsidR="00DC7C09">
              <w:t>EUR</w:t>
            </w:r>
          </w:p>
          <w:p w14:paraId="69A3C74A" w14:textId="77777777" w:rsidR="00874447" w:rsidRPr="00E9653C" w:rsidRDefault="008E4781" w:rsidP="00B409B9">
            <w:pPr>
              <w:rPr>
                <w:rFonts w:ascii="Franklin Gothic Book" w:hAnsi="Franklin Gothic Book"/>
              </w:rPr>
            </w:pPr>
            <w:sdt>
              <w:sdtPr>
                <w:id w:val="813215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4447" w:rsidRPr="00E9653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74447" w:rsidRPr="00E9653C">
              <w:rPr>
                <w:rFonts w:ascii="Franklin Gothic Book" w:hAnsi="Franklin Gothic Book"/>
              </w:rPr>
              <w:t xml:space="preserve"> Personalmittel   </w:t>
            </w:r>
            <w:sdt>
              <w:sdtPr>
                <w:id w:val="-611518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4447" w:rsidRPr="00E9653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74447" w:rsidRPr="00E9653C">
              <w:rPr>
                <w:rFonts w:ascii="Franklin Gothic Book" w:hAnsi="Franklin Gothic Book"/>
              </w:rPr>
              <w:t xml:space="preserve"> Sachmittel   </w:t>
            </w:r>
            <w:sdt>
              <w:sdtPr>
                <w:id w:val="-1323498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4447" w:rsidRPr="00E9653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74447" w:rsidRPr="00E9653C">
              <w:rPr>
                <w:rFonts w:ascii="Franklin Gothic Book" w:hAnsi="Franklin Gothic Book"/>
              </w:rPr>
              <w:t xml:space="preserve"> Investition</w:t>
            </w:r>
          </w:p>
        </w:tc>
      </w:tr>
      <w:tr w:rsidR="00874447" w:rsidRPr="00E9653C" w14:paraId="222EAD28" w14:textId="77777777" w:rsidTr="0092376F">
        <w:tc>
          <w:tcPr>
            <w:tcW w:w="14454" w:type="dxa"/>
            <w:gridSpan w:val="3"/>
            <w:shd w:val="clear" w:color="auto" w:fill="E2EFD9"/>
          </w:tcPr>
          <w:p w14:paraId="55B52A90" w14:textId="111C039A" w:rsidR="00874447" w:rsidRPr="000B446F" w:rsidRDefault="006B335C" w:rsidP="009D04E5">
            <w:pPr>
              <w:pStyle w:val="berschrift2"/>
            </w:pPr>
            <w:r w:rsidRPr="000B446F">
              <w:t xml:space="preserve">Wie können Sie Ihr Projektziel mit der beschriebenen Maßnahme und den </w:t>
            </w:r>
            <w:r w:rsidR="007568FA">
              <w:t>o.g.</w:t>
            </w:r>
            <w:r w:rsidRPr="000B446F">
              <w:t xml:space="preserve"> Ausgabenposten erreichen?</w:t>
            </w:r>
          </w:p>
        </w:tc>
      </w:tr>
      <w:tr w:rsidR="000B446F" w:rsidRPr="00BA51BE" w14:paraId="4279CFF2" w14:textId="77777777" w:rsidTr="0092376F">
        <w:tc>
          <w:tcPr>
            <w:tcW w:w="14454" w:type="dxa"/>
            <w:gridSpan w:val="3"/>
            <w:shd w:val="clear" w:color="auto" w:fill="auto"/>
          </w:tcPr>
          <w:p w14:paraId="6A76564E" w14:textId="3D9DD6F4" w:rsidR="000B446F" w:rsidRPr="00BA51BE" w:rsidRDefault="000B446F" w:rsidP="00326466">
            <w:pPr>
              <w:spacing w:line="360" w:lineRule="auto"/>
              <w:rPr>
                <w:rFonts w:ascii="Franklin Gothic Book" w:hAnsi="Franklin Gothic Book"/>
                <w:sz w:val="16"/>
                <w:szCs w:val="16"/>
              </w:rPr>
            </w:pPr>
            <w:r w:rsidRPr="00BA51BE">
              <w:rPr>
                <w:rFonts w:ascii="Franklin Gothic Book" w:hAnsi="Franklin Gothic Book"/>
                <w:sz w:val="16"/>
                <w:szCs w:val="16"/>
              </w:rPr>
              <w:t>Maximal 800 Zeichen inkl. Leerzeichen</w:t>
            </w:r>
          </w:p>
          <w:p w14:paraId="2ECE7C0D" w14:textId="74E7B992" w:rsidR="000B446F" w:rsidRPr="00BA51BE" w:rsidRDefault="00FB7CAC" w:rsidP="000B446F">
            <w:pPr>
              <w:rPr>
                <w:rFonts w:ascii="Franklin Gothic Book" w:hAnsi="Franklin Gothic Book"/>
                <w:sz w:val="16"/>
                <w:szCs w:val="16"/>
              </w:rPr>
            </w:pPr>
            <w:r w:rsidRPr="00BA51BE">
              <w:rPr>
                <w:rFonts w:ascii="Franklin Gothic Book" w:hAnsi="Franklin Gothic Book"/>
                <w:sz w:val="16"/>
                <w:szCs w:val="16"/>
              </w:rPr>
              <w:lastRenderedPageBreak/>
              <w:object w:dxaOrig="225" w:dyaOrig="225" w14:anchorId="381CDC70">
                <v:shape id="_x0000_i1211" type="#_x0000_t75" style="width:708.75pt;height:84pt" o:ole="">
                  <v:imagedata r:id="rId22" o:title=""/>
                  <o:lock v:ext="edit" aspectratio="f"/>
                </v:shape>
                <w:control r:id="rId23" w:name="TextBox111" w:shapeid="_x0000_i1211"/>
              </w:object>
            </w:r>
          </w:p>
        </w:tc>
      </w:tr>
      <w:tr w:rsidR="0006510F" w:rsidRPr="00BA51BE" w14:paraId="3A6D370B" w14:textId="77777777" w:rsidTr="003E1BCF">
        <w:tc>
          <w:tcPr>
            <w:tcW w:w="14454" w:type="dxa"/>
            <w:gridSpan w:val="3"/>
            <w:shd w:val="clear" w:color="auto" w:fill="ED7D31" w:themeFill="accent2"/>
          </w:tcPr>
          <w:p w14:paraId="6389D996" w14:textId="36ACA7A2" w:rsidR="0006510F" w:rsidRPr="00BA51BE" w:rsidRDefault="0006510F" w:rsidP="003E1BCF">
            <w:pPr>
              <w:pStyle w:val="berschrift6"/>
              <w:rPr>
                <w:sz w:val="28"/>
                <w:szCs w:val="20"/>
              </w:rPr>
            </w:pPr>
            <w:r w:rsidRPr="00BA51BE">
              <w:rPr>
                <w:sz w:val="28"/>
                <w:szCs w:val="20"/>
              </w:rPr>
              <w:lastRenderedPageBreak/>
              <w:t>MASSNAHME 0</w:t>
            </w:r>
            <w:r>
              <w:rPr>
                <w:sz w:val="28"/>
                <w:szCs w:val="20"/>
              </w:rPr>
              <w:t>2</w:t>
            </w:r>
          </w:p>
        </w:tc>
      </w:tr>
      <w:tr w:rsidR="0006510F" w:rsidRPr="00E9653C" w14:paraId="20CE739B" w14:textId="77777777" w:rsidTr="003E1BCF">
        <w:tc>
          <w:tcPr>
            <w:tcW w:w="14454" w:type="dxa"/>
            <w:gridSpan w:val="3"/>
            <w:shd w:val="clear" w:color="auto" w:fill="E2EFD9"/>
          </w:tcPr>
          <w:p w14:paraId="0AE57BE3" w14:textId="77777777" w:rsidR="0006510F" w:rsidRPr="007F3C9C" w:rsidRDefault="0006510F" w:rsidP="003E1BCF">
            <w:pPr>
              <w:pStyle w:val="berschrift2"/>
            </w:pPr>
            <w:r w:rsidRPr="00E9653C">
              <w:t>Bitte beschreiben Sie die geplante Maßnahme (mit Bezug zum inhaltlichen Antrag).</w:t>
            </w:r>
          </w:p>
        </w:tc>
      </w:tr>
      <w:tr w:rsidR="0006510F" w:rsidRPr="00E9653C" w14:paraId="0CA57894" w14:textId="77777777" w:rsidTr="003E1BCF">
        <w:tc>
          <w:tcPr>
            <w:tcW w:w="14454" w:type="dxa"/>
            <w:gridSpan w:val="3"/>
            <w:shd w:val="clear" w:color="auto" w:fill="auto"/>
          </w:tcPr>
          <w:p w14:paraId="2B35C75E" w14:textId="77777777" w:rsidR="0006510F" w:rsidRPr="00BA51BE" w:rsidRDefault="0006510F" w:rsidP="003E1BCF">
            <w:pPr>
              <w:spacing w:line="360" w:lineRule="auto"/>
              <w:rPr>
                <w:rFonts w:ascii="Franklin Gothic Book" w:hAnsi="Franklin Gothic Book"/>
                <w:sz w:val="16"/>
                <w:szCs w:val="16"/>
              </w:rPr>
            </w:pPr>
            <w:r w:rsidRPr="00BA51BE">
              <w:rPr>
                <w:rFonts w:ascii="Franklin Gothic Book" w:hAnsi="Franklin Gothic Book"/>
                <w:sz w:val="16"/>
                <w:szCs w:val="16"/>
              </w:rPr>
              <w:t>Maximal 500 Zeichen inkl. Leerzeichen</w:t>
            </w:r>
          </w:p>
          <w:p w14:paraId="492E349E" w14:textId="381FE243" w:rsidR="0006510F" w:rsidRPr="000B446F" w:rsidRDefault="0006510F" w:rsidP="003E1BCF">
            <w:r>
              <w:rPr>
                <w:rFonts w:ascii="Franklin Gothic Book" w:hAnsi="Franklin Gothic Book"/>
              </w:rPr>
              <w:object w:dxaOrig="225" w:dyaOrig="225" w14:anchorId="57A89DC3">
                <v:shape id="_x0000_i1173" type="#_x0000_t75" style="width:708.75pt;height:54.75pt" o:ole="">
                  <v:imagedata r:id="rId10" o:title=""/>
                  <o:lock v:ext="edit" aspectratio="f"/>
                </v:shape>
                <w:control r:id="rId24" w:name="TextBox13" w:shapeid="_x0000_i1173"/>
              </w:object>
            </w:r>
          </w:p>
        </w:tc>
      </w:tr>
      <w:tr w:rsidR="0006510F" w:rsidRPr="00E9653C" w14:paraId="445A694E" w14:textId="77777777" w:rsidTr="003E1BCF">
        <w:tc>
          <w:tcPr>
            <w:tcW w:w="14454" w:type="dxa"/>
            <w:gridSpan w:val="3"/>
            <w:shd w:val="clear" w:color="auto" w:fill="E2EFD9"/>
          </w:tcPr>
          <w:p w14:paraId="430F7DD0" w14:textId="77777777" w:rsidR="0006510F" w:rsidRPr="000573C3" w:rsidRDefault="0006510F" w:rsidP="003E1BCF">
            <w:pPr>
              <w:rPr>
                <w:rFonts w:ascii="Franklin Gothic Book" w:hAnsi="Franklin Gothic Book"/>
              </w:rPr>
            </w:pPr>
            <w:r w:rsidRPr="00E9653C">
              <w:rPr>
                <w:rStyle w:val="berschrift2Zchn"/>
              </w:rPr>
              <w:t xml:space="preserve">Zur Erreichung welchen Projektziels </w:t>
            </w:r>
            <w:r>
              <w:rPr>
                <w:rStyle w:val="berschrift2Zchn"/>
              </w:rPr>
              <w:t xml:space="preserve">(oder welcher -ziele) </w:t>
            </w:r>
            <w:r w:rsidRPr="00E9653C">
              <w:rPr>
                <w:rStyle w:val="berschrift2Zchn"/>
              </w:rPr>
              <w:t>trägt diese Maßnahme bei (mit Bezug zum inhaltlichen Antrag)</w:t>
            </w:r>
            <w:r w:rsidRPr="00874447">
              <w:rPr>
                <w:rStyle w:val="berschrift2Zchn"/>
              </w:rPr>
              <w:t>?</w:t>
            </w:r>
          </w:p>
        </w:tc>
      </w:tr>
      <w:tr w:rsidR="0006510F" w:rsidRPr="00BA51BE" w14:paraId="44D18DD3" w14:textId="77777777" w:rsidTr="003E1BCF">
        <w:tc>
          <w:tcPr>
            <w:tcW w:w="14454" w:type="dxa"/>
            <w:gridSpan w:val="3"/>
            <w:shd w:val="clear" w:color="auto" w:fill="auto"/>
          </w:tcPr>
          <w:p w14:paraId="5B86BFE2" w14:textId="77777777" w:rsidR="0006510F" w:rsidRPr="00BA51BE" w:rsidRDefault="0006510F" w:rsidP="003E1BCF">
            <w:pPr>
              <w:spacing w:line="360" w:lineRule="auto"/>
              <w:rPr>
                <w:rFonts w:ascii="Franklin Gothic Book" w:hAnsi="Franklin Gothic Book"/>
                <w:sz w:val="16"/>
                <w:szCs w:val="16"/>
              </w:rPr>
            </w:pPr>
            <w:r w:rsidRPr="00BA51BE">
              <w:rPr>
                <w:rFonts w:ascii="Franklin Gothic Book" w:hAnsi="Franklin Gothic Book"/>
                <w:sz w:val="16"/>
                <w:szCs w:val="16"/>
              </w:rPr>
              <w:t>Maximal 300 Zeichen inkl. Leerzeichen</w:t>
            </w:r>
          </w:p>
          <w:p w14:paraId="5B7C262E" w14:textId="6EC36D2C" w:rsidR="0006510F" w:rsidRPr="00BA51BE" w:rsidRDefault="0006510F" w:rsidP="003E1BCF">
            <w:pPr>
              <w:rPr>
                <w:rFonts w:ascii="Franklin Gothic Book" w:hAnsi="Franklin Gothic Book"/>
                <w:sz w:val="16"/>
                <w:szCs w:val="16"/>
              </w:rPr>
            </w:pPr>
            <w:r w:rsidRPr="00BA51BE">
              <w:rPr>
                <w:rFonts w:ascii="Franklin Gothic Book" w:hAnsi="Franklin Gothic Book"/>
                <w:sz w:val="16"/>
                <w:szCs w:val="16"/>
              </w:rPr>
              <w:object w:dxaOrig="225" w:dyaOrig="225" w14:anchorId="7AB91442">
                <v:shape id="_x0000_i1174" type="#_x0000_t75" style="width:708.75pt;height:31.5pt" o:ole="">
                  <v:imagedata r:id="rId12" o:title=""/>
                  <o:lock v:ext="edit" aspectratio="f"/>
                </v:shape>
                <w:control r:id="rId25" w:name="TextBox112" w:shapeid="_x0000_i1174"/>
              </w:object>
            </w:r>
          </w:p>
        </w:tc>
      </w:tr>
      <w:tr w:rsidR="0006510F" w:rsidRPr="00E9653C" w14:paraId="040008BA" w14:textId="77777777" w:rsidTr="003E1BCF">
        <w:tc>
          <w:tcPr>
            <w:tcW w:w="14454" w:type="dxa"/>
            <w:gridSpan w:val="3"/>
            <w:shd w:val="clear" w:color="auto" w:fill="E2EFD9"/>
          </w:tcPr>
          <w:p w14:paraId="363AACB2" w14:textId="77777777" w:rsidR="0006510F" w:rsidRPr="00E9653C" w:rsidRDefault="0006510F" w:rsidP="003E1BCF">
            <w:pPr>
              <w:pStyle w:val="berschrift2"/>
            </w:pPr>
            <w:r w:rsidRPr="00E9653C">
              <w:t>Bitte nennen Sie die drei Ausgaben</w:t>
            </w:r>
            <w:r>
              <w:t>posten</w:t>
            </w:r>
            <w:r w:rsidRPr="00E9653C">
              <w:t xml:space="preserve"> </w:t>
            </w:r>
            <w:r w:rsidRPr="007A00D3">
              <w:rPr>
                <w:i/>
                <w:iCs/>
              </w:rPr>
              <w:t xml:space="preserve">mit dem größten </w:t>
            </w:r>
            <w:r>
              <w:rPr>
                <w:i/>
                <w:iCs/>
              </w:rPr>
              <w:t>Finanzv</w:t>
            </w:r>
            <w:r w:rsidRPr="007A00D3">
              <w:rPr>
                <w:i/>
                <w:iCs/>
              </w:rPr>
              <w:t>olumen</w:t>
            </w:r>
            <w:r w:rsidRPr="00E9653C">
              <w:t>, die Sie zur Umsetzung dieser Maßnahme benötigen.</w:t>
            </w:r>
          </w:p>
        </w:tc>
      </w:tr>
      <w:tr w:rsidR="0006510F" w:rsidRPr="00E9653C" w14:paraId="6E4B419B" w14:textId="77777777" w:rsidTr="003E1BCF">
        <w:trPr>
          <w:trHeight w:val="899"/>
        </w:trPr>
        <w:tc>
          <w:tcPr>
            <w:tcW w:w="4818" w:type="dxa"/>
          </w:tcPr>
          <w:p w14:paraId="105B75CE" w14:textId="77777777" w:rsidR="0006510F" w:rsidRDefault="0006510F" w:rsidP="003E1BCF">
            <w:pPr>
              <w:spacing w:line="360" w:lineRule="auto"/>
              <w:rPr>
                <w:rFonts w:ascii="Franklin Gothic Book" w:hAnsi="Franklin Gothic Book"/>
              </w:rPr>
            </w:pPr>
            <w:r w:rsidRPr="00E9653C">
              <w:rPr>
                <w:rFonts w:ascii="Franklin Gothic Book" w:hAnsi="Franklin Gothic Book"/>
              </w:rPr>
              <w:t>Ausgabe</w:t>
            </w:r>
            <w:r>
              <w:rPr>
                <w:rFonts w:ascii="Franklin Gothic Book" w:hAnsi="Franklin Gothic Book"/>
              </w:rPr>
              <w:t>nposten</w:t>
            </w:r>
            <w:r w:rsidRPr="00E9653C">
              <w:rPr>
                <w:rFonts w:ascii="Franklin Gothic Book" w:hAnsi="Franklin Gothic Book"/>
              </w:rPr>
              <w:t xml:space="preserve"> 01: </w:t>
            </w:r>
          </w:p>
          <w:p w14:paraId="1FC31616" w14:textId="7B56FABD" w:rsidR="0006510F" w:rsidRPr="00E9653C" w:rsidRDefault="0006510F" w:rsidP="003E1BCF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object w:dxaOrig="225" w:dyaOrig="225" w14:anchorId="294B20B0">
                <v:shape id="_x0000_i1175" type="#_x0000_t75" style="width:222.75pt;height:30.75pt" o:ole="">
                  <v:imagedata r:id="rId14" o:title=""/>
                  <o:lock v:ext="edit" aspectratio="f"/>
                </v:shape>
                <w:control r:id="rId26" w:name="TextBox123" w:shapeid="_x0000_i1175"/>
              </w:object>
            </w:r>
          </w:p>
        </w:tc>
        <w:tc>
          <w:tcPr>
            <w:tcW w:w="4818" w:type="dxa"/>
          </w:tcPr>
          <w:p w14:paraId="1A3310F4" w14:textId="77777777" w:rsidR="0006510F" w:rsidRDefault="0006510F" w:rsidP="003E1BCF">
            <w:pPr>
              <w:spacing w:line="360" w:lineRule="auto"/>
              <w:rPr>
                <w:rFonts w:ascii="Franklin Gothic Book" w:hAnsi="Franklin Gothic Book"/>
              </w:rPr>
            </w:pPr>
            <w:r w:rsidRPr="00E9653C">
              <w:rPr>
                <w:rFonts w:ascii="Franklin Gothic Book" w:hAnsi="Franklin Gothic Book"/>
              </w:rPr>
              <w:t>Ausgabe</w:t>
            </w:r>
            <w:r>
              <w:rPr>
                <w:rFonts w:ascii="Franklin Gothic Book" w:hAnsi="Franklin Gothic Book"/>
              </w:rPr>
              <w:t>posten</w:t>
            </w:r>
            <w:r w:rsidRPr="00E9653C">
              <w:rPr>
                <w:rFonts w:ascii="Franklin Gothic Book" w:hAnsi="Franklin Gothic Book"/>
              </w:rPr>
              <w:t xml:space="preserve"> 02:</w:t>
            </w:r>
            <w:r>
              <w:rPr>
                <w:rFonts w:ascii="Franklin Gothic Book" w:hAnsi="Franklin Gothic Book"/>
              </w:rPr>
              <w:t xml:space="preserve"> </w:t>
            </w:r>
          </w:p>
          <w:p w14:paraId="341E14A4" w14:textId="77F4DFF6" w:rsidR="0006510F" w:rsidRPr="00E9653C" w:rsidRDefault="0006510F" w:rsidP="003E1BCF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object w:dxaOrig="225" w:dyaOrig="225" w14:anchorId="4231CB64">
                <v:shape id="_x0000_i1176" type="#_x0000_t75" style="width:222.75pt;height:30.75pt" o:ole="">
                  <v:imagedata r:id="rId14" o:title=""/>
                  <o:lock v:ext="edit" aspectratio="f"/>
                </v:shape>
                <w:control r:id="rId27" w:name="TextBox1212" w:shapeid="_x0000_i1176"/>
              </w:object>
            </w:r>
          </w:p>
        </w:tc>
        <w:tc>
          <w:tcPr>
            <w:tcW w:w="4818" w:type="dxa"/>
          </w:tcPr>
          <w:p w14:paraId="010AB3AB" w14:textId="77777777" w:rsidR="0006510F" w:rsidRDefault="0006510F" w:rsidP="003E1BCF">
            <w:pPr>
              <w:spacing w:line="360" w:lineRule="auto"/>
              <w:rPr>
                <w:rFonts w:ascii="Franklin Gothic Book" w:hAnsi="Franklin Gothic Book"/>
              </w:rPr>
            </w:pPr>
            <w:r w:rsidRPr="00E9653C">
              <w:rPr>
                <w:rFonts w:ascii="Franklin Gothic Book" w:hAnsi="Franklin Gothic Book"/>
              </w:rPr>
              <w:t>Ausgabe</w:t>
            </w:r>
            <w:r>
              <w:rPr>
                <w:rFonts w:ascii="Franklin Gothic Book" w:hAnsi="Franklin Gothic Book"/>
              </w:rPr>
              <w:t>nposten</w:t>
            </w:r>
            <w:r w:rsidRPr="00E9653C">
              <w:rPr>
                <w:rFonts w:ascii="Franklin Gothic Book" w:hAnsi="Franklin Gothic Book"/>
              </w:rPr>
              <w:t xml:space="preserve"> 03:</w:t>
            </w:r>
            <w:r>
              <w:rPr>
                <w:rFonts w:ascii="Franklin Gothic Book" w:hAnsi="Franklin Gothic Book"/>
              </w:rPr>
              <w:t xml:space="preserve"> </w:t>
            </w:r>
          </w:p>
          <w:p w14:paraId="129B63AB" w14:textId="356C4F75" w:rsidR="0006510F" w:rsidRPr="00E9653C" w:rsidRDefault="0006510F" w:rsidP="003E1BCF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object w:dxaOrig="225" w:dyaOrig="225" w14:anchorId="0B5491CD">
                <v:shape id="_x0000_i1177" type="#_x0000_t75" style="width:222.75pt;height:30.75pt" o:ole="">
                  <v:imagedata r:id="rId14" o:title=""/>
                  <o:lock v:ext="edit" aspectratio="f"/>
                </v:shape>
                <w:control r:id="rId28" w:name="TextBox1221" w:shapeid="_x0000_i1177"/>
              </w:object>
            </w:r>
          </w:p>
        </w:tc>
      </w:tr>
      <w:tr w:rsidR="0006510F" w:rsidRPr="00E9653C" w14:paraId="316DCD59" w14:textId="77777777" w:rsidTr="003E1BCF">
        <w:tc>
          <w:tcPr>
            <w:tcW w:w="4818" w:type="dxa"/>
            <w:shd w:val="clear" w:color="auto" w:fill="auto"/>
          </w:tcPr>
          <w:p w14:paraId="5820BC46" w14:textId="794AE939" w:rsidR="0006510F" w:rsidRPr="00874447" w:rsidRDefault="0006510F" w:rsidP="003E1BCF">
            <w:pPr>
              <w:pStyle w:val="berschrift2"/>
              <w:spacing w:line="360" w:lineRule="auto"/>
              <w:rPr>
                <w:u w:val="single"/>
              </w:rPr>
            </w:pPr>
            <w:r w:rsidRPr="00E9653C">
              <w:lastRenderedPageBreak/>
              <w:t>SUMME:</w:t>
            </w:r>
            <w:r>
              <w:t xml:space="preserve"> </w:t>
            </w:r>
            <w:r w:rsidRPr="00A03DB3">
              <w:rPr>
                <w:sz w:val="14"/>
                <w:szCs w:val="14"/>
              </w:rPr>
              <w:object w:dxaOrig="225" w:dyaOrig="225" w14:anchorId="466A0A1D">
                <v:shape id="_x0000_i1178" type="#_x0000_t75" style="width:84.75pt;height:16.5pt" o:ole="">
                  <v:imagedata r:id="rId18" o:title=""/>
                  <o:lock v:ext="edit" aspectratio="f"/>
                </v:shape>
                <w:control r:id="rId29" w:name="TextBox121181" w:shapeid="_x0000_i1178"/>
              </w:object>
            </w:r>
            <w:r>
              <w:t xml:space="preserve"> EUR</w:t>
            </w:r>
          </w:p>
          <w:p w14:paraId="7AE3AD4E" w14:textId="77777777" w:rsidR="0006510F" w:rsidRPr="00E9653C" w:rsidRDefault="008E4781" w:rsidP="003E1BCF">
            <w:pPr>
              <w:rPr>
                <w:rFonts w:ascii="Franklin Gothic Book" w:hAnsi="Franklin Gothic Book"/>
              </w:rPr>
            </w:pPr>
            <w:sdt>
              <w:sdtPr>
                <w:id w:val="418455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Personalmittel   </w:t>
            </w:r>
            <w:sdt>
              <w:sdtPr>
                <w:id w:val="1474722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Sachmittel   </w:t>
            </w:r>
            <w:sdt>
              <w:sdtPr>
                <w:id w:val="-903686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Investition</w:t>
            </w:r>
          </w:p>
        </w:tc>
        <w:tc>
          <w:tcPr>
            <w:tcW w:w="4818" w:type="dxa"/>
            <w:shd w:val="clear" w:color="auto" w:fill="auto"/>
          </w:tcPr>
          <w:p w14:paraId="0B7C8E6A" w14:textId="349BE414" w:rsidR="0006510F" w:rsidRPr="00E9653C" w:rsidRDefault="0006510F" w:rsidP="003E1BCF">
            <w:pPr>
              <w:pStyle w:val="berschrift2"/>
              <w:spacing w:line="360" w:lineRule="auto"/>
            </w:pPr>
            <w:r w:rsidRPr="00E9653C">
              <w:t xml:space="preserve">SUMME: </w:t>
            </w:r>
            <w:r w:rsidRPr="00A03DB3">
              <w:rPr>
                <w:sz w:val="20"/>
                <w:szCs w:val="24"/>
              </w:rPr>
              <w:object w:dxaOrig="225" w:dyaOrig="225" w14:anchorId="6D12CD8E">
                <v:shape id="_x0000_i1179" type="#_x0000_t75" style="width:84.75pt;height:16.5pt" o:ole="">
                  <v:imagedata r:id="rId18" o:title=""/>
                  <o:lock v:ext="edit" aspectratio="f"/>
                </v:shape>
                <w:control r:id="rId30" w:name="TextBox12111" w:shapeid="_x0000_i1179"/>
              </w:object>
            </w:r>
            <w:r>
              <w:t xml:space="preserve"> EUR</w:t>
            </w:r>
          </w:p>
          <w:p w14:paraId="44701C66" w14:textId="77777777" w:rsidR="0006510F" w:rsidRPr="00E9653C" w:rsidRDefault="008E4781" w:rsidP="003E1BCF">
            <w:pPr>
              <w:rPr>
                <w:rFonts w:ascii="Franklin Gothic Book" w:hAnsi="Franklin Gothic Book"/>
              </w:rPr>
            </w:pPr>
            <w:sdt>
              <w:sdtPr>
                <w:id w:val="-674489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 w:rsidRPr="00E9653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Personalmittel   </w:t>
            </w:r>
            <w:sdt>
              <w:sdtPr>
                <w:id w:val="632287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 w:rsidRPr="00E9653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Sachmittel   </w:t>
            </w:r>
            <w:sdt>
              <w:sdtPr>
                <w:id w:val="1099292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 w:rsidRPr="00E9653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Investition</w:t>
            </w:r>
          </w:p>
        </w:tc>
        <w:tc>
          <w:tcPr>
            <w:tcW w:w="4818" w:type="dxa"/>
            <w:shd w:val="clear" w:color="auto" w:fill="auto"/>
          </w:tcPr>
          <w:p w14:paraId="1BFE4F1F" w14:textId="674A07AD" w:rsidR="0006510F" w:rsidRPr="00E9653C" w:rsidRDefault="0006510F" w:rsidP="003E1BCF">
            <w:pPr>
              <w:pStyle w:val="berschrift2"/>
              <w:spacing w:line="360" w:lineRule="auto"/>
            </w:pPr>
            <w:r w:rsidRPr="00E9653C">
              <w:t xml:space="preserve">SUMME: </w:t>
            </w:r>
            <w:r w:rsidRPr="00A03DB3">
              <w:rPr>
                <w:sz w:val="20"/>
                <w:szCs w:val="24"/>
              </w:rPr>
              <w:object w:dxaOrig="225" w:dyaOrig="225" w14:anchorId="0564A452">
                <v:shape id="_x0000_i1180" type="#_x0000_t75" style="width:84.75pt;height:16.5pt" o:ole="">
                  <v:imagedata r:id="rId18" o:title=""/>
                  <o:lock v:ext="edit" aspectratio="f"/>
                </v:shape>
                <w:control r:id="rId31" w:name="TextBox121191" w:shapeid="_x0000_i1180"/>
              </w:object>
            </w:r>
            <w:r>
              <w:t xml:space="preserve"> EUR</w:t>
            </w:r>
          </w:p>
          <w:p w14:paraId="062E187B" w14:textId="77777777" w:rsidR="0006510F" w:rsidRPr="00E9653C" w:rsidRDefault="008E4781" w:rsidP="003E1BCF">
            <w:pPr>
              <w:rPr>
                <w:rFonts w:ascii="Franklin Gothic Book" w:hAnsi="Franklin Gothic Book"/>
              </w:rPr>
            </w:pPr>
            <w:sdt>
              <w:sdtPr>
                <w:id w:val="1376737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 w:rsidRPr="00E9653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Personalmittel   </w:t>
            </w:r>
            <w:sdt>
              <w:sdtPr>
                <w:id w:val="-1723047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 w:rsidRPr="00E9653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Sachmittel   </w:t>
            </w:r>
            <w:sdt>
              <w:sdtPr>
                <w:id w:val="-464113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 w:rsidRPr="00E9653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Investition</w:t>
            </w:r>
          </w:p>
        </w:tc>
      </w:tr>
      <w:tr w:rsidR="0006510F" w:rsidRPr="00E9653C" w14:paraId="27B360C3" w14:textId="77777777" w:rsidTr="003E1BCF">
        <w:tc>
          <w:tcPr>
            <w:tcW w:w="14454" w:type="dxa"/>
            <w:gridSpan w:val="3"/>
            <w:shd w:val="clear" w:color="auto" w:fill="E2EFD9"/>
          </w:tcPr>
          <w:p w14:paraId="5C6B9EAE" w14:textId="77777777" w:rsidR="0006510F" w:rsidRPr="000B446F" w:rsidRDefault="0006510F" w:rsidP="003E1BCF">
            <w:pPr>
              <w:pStyle w:val="berschrift2"/>
            </w:pPr>
            <w:r w:rsidRPr="000B446F">
              <w:t xml:space="preserve">Wie können Sie Ihr Projektziel mit der beschriebenen Maßnahme und den </w:t>
            </w:r>
            <w:r>
              <w:t>o.g.</w:t>
            </w:r>
            <w:r w:rsidRPr="000B446F">
              <w:t xml:space="preserve"> Ausgabenposten erreichen?</w:t>
            </w:r>
          </w:p>
        </w:tc>
      </w:tr>
      <w:tr w:rsidR="0006510F" w:rsidRPr="00BA51BE" w14:paraId="20D457F6" w14:textId="77777777" w:rsidTr="003E1BCF">
        <w:tc>
          <w:tcPr>
            <w:tcW w:w="14454" w:type="dxa"/>
            <w:gridSpan w:val="3"/>
            <w:shd w:val="clear" w:color="auto" w:fill="auto"/>
          </w:tcPr>
          <w:p w14:paraId="2793F3BB" w14:textId="77777777" w:rsidR="0006510F" w:rsidRPr="00BA51BE" w:rsidRDefault="0006510F" w:rsidP="003E1BCF">
            <w:pPr>
              <w:spacing w:line="360" w:lineRule="auto"/>
              <w:rPr>
                <w:rFonts w:ascii="Franklin Gothic Book" w:hAnsi="Franklin Gothic Book"/>
                <w:sz w:val="16"/>
                <w:szCs w:val="16"/>
              </w:rPr>
            </w:pPr>
            <w:r w:rsidRPr="00BA51BE">
              <w:rPr>
                <w:rFonts w:ascii="Franklin Gothic Book" w:hAnsi="Franklin Gothic Book"/>
                <w:sz w:val="16"/>
                <w:szCs w:val="16"/>
              </w:rPr>
              <w:t>Maximal 800 Zeichen inkl. Leerzeichen</w:t>
            </w:r>
          </w:p>
          <w:p w14:paraId="71FA0D12" w14:textId="51BDC467" w:rsidR="0006510F" w:rsidRPr="00BA51BE" w:rsidRDefault="0006510F" w:rsidP="003E1BCF">
            <w:pPr>
              <w:rPr>
                <w:rFonts w:ascii="Franklin Gothic Book" w:hAnsi="Franklin Gothic Book"/>
                <w:sz w:val="16"/>
                <w:szCs w:val="16"/>
              </w:rPr>
            </w:pPr>
            <w:r w:rsidRPr="00BA51BE">
              <w:rPr>
                <w:rFonts w:ascii="Franklin Gothic Book" w:hAnsi="Franklin Gothic Book"/>
                <w:sz w:val="16"/>
                <w:szCs w:val="16"/>
              </w:rPr>
              <w:object w:dxaOrig="225" w:dyaOrig="225" w14:anchorId="01008847">
                <v:shape id="_x0000_i1181" type="#_x0000_t75" style="width:708.75pt;height:84pt" o:ole="">
                  <v:imagedata r:id="rId22" o:title=""/>
                  <o:lock v:ext="edit" aspectratio="f"/>
                </v:shape>
                <w:control r:id="rId32" w:name="TextBox1111" w:shapeid="_x0000_i1181"/>
              </w:object>
            </w:r>
          </w:p>
        </w:tc>
      </w:tr>
    </w:tbl>
    <w:p w14:paraId="4D5CBC2C" w14:textId="77777777" w:rsidR="0006510F" w:rsidRDefault="0006510F"/>
    <w:tbl>
      <w:tblPr>
        <w:tblStyle w:val="Tabellenraster1"/>
        <w:tblW w:w="14454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4818"/>
        <w:gridCol w:w="4818"/>
        <w:gridCol w:w="4818"/>
      </w:tblGrid>
      <w:tr w:rsidR="0006510F" w:rsidRPr="00BA51BE" w14:paraId="3350AEF3" w14:textId="77777777" w:rsidTr="003E1BCF">
        <w:tc>
          <w:tcPr>
            <w:tcW w:w="14454" w:type="dxa"/>
            <w:gridSpan w:val="3"/>
            <w:shd w:val="clear" w:color="auto" w:fill="ED7D31" w:themeFill="accent2"/>
          </w:tcPr>
          <w:p w14:paraId="2AF27A75" w14:textId="14EA25C0" w:rsidR="0006510F" w:rsidRPr="00BA51BE" w:rsidRDefault="0006510F" w:rsidP="003E1BCF">
            <w:pPr>
              <w:pStyle w:val="berschrift6"/>
              <w:rPr>
                <w:sz w:val="28"/>
                <w:szCs w:val="20"/>
              </w:rPr>
            </w:pPr>
            <w:r w:rsidRPr="00BA51BE">
              <w:rPr>
                <w:sz w:val="28"/>
                <w:szCs w:val="20"/>
              </w:rPr>
              <w:t>MASSNAHME 0</w:t>
            </w:r>
            <w:r>
              <w:rPr>
                <w:sz w:val="28"/>
                <w:szCs w:val="20"/>
              </w:rPr>
              <w:t>3</w:t>
            </w:r>
          </w:p>
        </w:tc>
      </w:tr>
      <w:tr w:rsidR="0006510F" w:rsidRPr="00E9653C" w14:paraId="773155D6" w14:textId="77777777" w:rsidTr="003E1BCF">
        <w:tc>
          <w:tcPr>
            <w:tcW w:w="14454" w:type="dxa"/>
            <w:gridSpan w:val="3"/>
            <w:shd w:val="clear" w:color="auto" w:fill="E2EFD9"/>
          </w:tcPr>
          <w:p w14:paraId="39546EF4" w14:textId="77777777" w:rsidR="0006510F" w:rsidRPr="007F3C9C" w:rsidRDefault="0006510F" w:rsidP="003E1BCF">
            <w:pPr>
              <w:pStyle w:val="berschrift2"/>
            </w:pPr>
            <w:r w:rsidRPr="00E9653C">
              <w:t>Bitte beschreiben Sie die geplante Maßnahme (mit Bezug zum inhaltlichen Antrag).</w:t>
            </w:r>
          </w:p>
        </w:tc>
      </w:tr>
      <w:tr w:rsidR="0006510F" w:rsidRPr="00E9653C" w14:paraId="3290B936" w14:textId="77777777" w:rsidTr="003E1BCF">
        <w:tc>
          <w:tcPr>
            <w:tcW w:w="14454" w:type="dxa"/>
            <w:gridSpan w:val="3"/>
            <w:shd w:val="clear" w:color="auto" w:fill="auto"/>
          </w:tcPr>
          <w:p w14:paraId="3AB6F2B8" w14:textId="77777777" w:rsidR="0006510F" w:rsidRPr="00BA51BE" w:rsidRDefault="0006510F" w:rsidP="003E1BCF">
            <w:pPr>
              <w:spacing w:line="360" w:lineRule="auto"/>
              <w:rPr>
                <w:rFonts w:ascii="Franklin Gothic Book" w:hAnsi="Franklin Gothic Book"/>
                <w:sz w:val="16"/>
                <w:szCs w:val="16"/>
              </w:rPr>
            </w:pPr>
            <w:r w:rsidRPr="00BA51BE">
              <w:rPr>
                <w:rFonts w:ascii="Franklin Gothic Book" w:hAnsi="Franklin Gothic Book"/>
                <w:sz w:val="16"/>
                <w:szCs w:val="16"/>
              </w:rPr>
              <w:t>Maximal 500 Zeichen inkl. Leerzeichen</w:t>
            </w:r>
          </w:p>
          <w:p w14:paraId="178A5FFA" w14:textId="22725A4C" w:rsidR="0006510F" w:rsidRPr="000B446F" w:rsidRDefault="0006510F" w:rsidP="003E1BCF">
            <w:r>
              <w:rPr>
                <w:rFonts w:ascii="Franklin Gothic Book" w:hAnsi="Franklin Gothic Book"/>
              </w:rPr>
              <w:object w:dxaOrig="225" w:dyaOrig="225" w14:anchorId="5860759B">
                <v:shape id="_x0000_i1182" type="#_x0000_t75" style="width:708.75pt;height:54.75pt" o:ole="">
                  <v:imagedata r:id="rId10" o:title=""/>
                  <o:lock v:ext="edit" aspectratio="f"/>
                </v:shape>
                <w:control r:id="rId33" w:name="TextBox14" w:shapeid="_x0000_i1182"/>
              </w:object>
            </w:r>
          </w:p>
        </w:tc>
      </w:tr>
      <w:tr w:rsidR="0006510F" w:rsidRPr="00E9653C" w14:paraId="1ECD7E2A" w14:textId="77777777" w:rsidTr="003E1BCF">
        <w:tc>
          <w:tcPr>
            <w:tcW w:w="14454" w:type="dxa"/>
            <w:gridSpan w:val="3"/>
            <w:shd w:val="clear" w:color="auto" w:fill="E2EFD9"/>
          </w:tcPr>
          <w:p w14:paraId="751E19B7" w14:textId="77777777" w:rsidR="0006510F" w:rsidRPr="000573C3" w:rsidRDefault="0006510F" w:rsidP="003E1BCF">
            <w:pPr>
              <w:rPr>
                <w:rFonts w:ascii="Franklin Gothic Book" w:hAnsi="Franklin Gothic Book"/>
              </w:rPr>
            </w:pPr>
            <w:r w:rsidRPr="00E9653C">
              <w:rPr>
                <w:rStyle w:val="berschrift2Zchn"/>
              </w:rPr>
              <w:t xml:space="preserve">Zur Erreichung welchen Projektziels </w:t>
            </w:r>
            <w:r>
              <w:rPr>
                <w:rStyle w:val="berschrift2Zchn"/>
              </w:rPr>
              <w:t xml:space="preserve">(oder welcher -ziele) </w:t>
            </w:r>
            <w:r w:rsidRPr="00E9653C">
              <w:rPr>
                <w:rStyle w:val="berschrift2Zchn"/>
              </w:rPr>
              <w:t>trägt diese Maßnahme bei (mit Bezug zum inhaltlichen Antrag)</w:t>
            </w:r>
            <w:r w:rsidRPr="00874447">
              <w:rPr>
                <w:rStyle w:val="berschrift2Zchn"/>
              </w:rPr>
              <w:t>?</w:t>
            </w:r>
          </w:p>
        </w:tc>
      </w:tr>
      <w:tr w:rsidR="0006510F" w:rsidRPr="00BA51BE" w14:paraId="79BBC27C" w14:textId="77777777" w:rsidTr="003E1BCF">
        <w:tc>
          <w:tcPr>
            <w:tcW w:w="14454" w:type="dxa"/>
            <w:gridSpan w:val="3"/>
            <w:shd w:val="clear" w:color="auto" w:fill="auto"/>
          </w:tcPr>
          <w:p w14:paraId="4C6DCE53" w14:textId="77777777" w:rsidR="0006510F" w:rsidRPr="00BA51BE" w:rsidRDefault="0006510F" w:rsidP="003E1BCF">
            <w:pPr>
              <w:spacing w:line="360" w:lineRule="auto"/>
              <w:rPr>
                <w:rFonts w:ascii="Franklin Gothic Book" w:hAnsi="Franklin Gothic Book"/>
                <w:sz w:val="16"/>
                <w:szCs w:val="16"/>
              </w:rPr>
            </w:pPr>
            <w:r w:rsidRPr="00BA51BE">
              <w:rPr>
                <w:rFonts w:ascii="Franklin Gothic Book" w:hAnsi="Franklin Gothic Book"/>
                <w:sz w:val="16"/>
                <w:szCs w:val="16"/>
              </w:rPr>
              <w:t>Maximal 300 Zeichen inkl. Leerzeichen</w:t>
            </w:r>
          </w:p>
          <w:p w14:paraId="2B91216B" w14:textId="53BFA2A8" w:rsidR="0006510F" w:rsidRPr="00BA51BE" w:rsidRDefault="0006510F" w:rsidP="003E1BCF">
            <w:pPr>
              <w:rPr>
                <w:rFonts w:ascii="Franklin Gothic Book" w:hAnsi="Franklin Gothic Book"/>
                <w:sz w:val="16"/>
                <w:szCs w:val="16"/>
              </w:rPr>
            </w:pPr>
            <w:r w:rsidRPr="00BA51BE">
              <w:rPr>
                <w:rFonts w:ascii="Franklin Gothic Book" w:hAnsi="Franklin Gothic Book"/>
                <w:sz w:val="16"/>
                <w:szCs w:val="16"/>
              </w:rPr>
              <w:object w:dxaOrig="225" w:dyaOrig="225" w14:anchorId="078C8EDB">
                <v:shape id="_x0000_i1183" type="#_x0000_t75" style="width:708.75pt;height:31.5pt" o:ole="">
                  <v:imagedata r:id="rId12" o:title=""/>
                  <o:lock v:ext="edit" aspectratio="f"/>
                </v:shape>
                <w:control r:id="rId34" w:name="TextBox113" w:shapeid="_x0000_i1183"/>
              </w:object>
            </w:r>
          </w:p>
        </w:tc>
      </w:tr>
      <w:tr w:rsidR="0006510F" w:rsidRPr="00E9653C" w14:paraId="16053F6B" w14:textId="77777777" w:rsidTr="003E1BCF">
        <w:tc>
          <w:tcPr>
            <w:tcW w:w="14454" w:type="dxa"/>
            <w:gridSpan w:val="3"/>
            <w:shd w:val="clear" w:color="auto" w:fill="E2EFD9"/>
          </w:tcPr>
          <w:p w14:paraId="33210D3A" w14:textId="77777777" w:rsidR="0006510F" w:rsidRPr="00E9653C" w:rsidRDefault="0006510F" w:rsidP="003E1BCF">
            <w:pPr>
              <w:pStyle w:val="berschrift2"/>
            </w:pPr>
            <w:r w:rsidRPr="00E9653C">
              <w:lastRenderedPageBreak/>
              <w:t>Bitte nennen Sie die drei Ausgaben</w:t>
            </w:r>
            <w:r>
              <w:t>posten</w:t>
            </w:r>
            <w:r w:rsidRPr="00E9653C">
              <w:t xml:space="preserve"> </w:t>
            </w:r>
            <w:r w:rsidRPr="007A00D3">
              <w:rPr>
                <w:i/>
                <w:iCs/>
              </w:rPr>
              <w:t xml:space="preserve">mit dem größten </w:t>
            </w:r>
            <w:r>
              <w:rPr>
                <w:i/>
                <w:iCs/>
              </w:rPr>
              <w:t>Finanzv</w:t>
            </w:r>
            <w:r w:rsidRPr="007A00D3">
              <w:rPr>
                <w:i/>
                <w:iCs/>
              </w:rPr>
              <w:t>olumen</w:t>
            </w:r>
            <w:r w:rsidRPr="00E9653C">
              <w:t>, die Sie zur Umsetzung dieser Maßnahme benötigen.</w:t>
            </w:r>
          </w:p>
        </w:tc>
      </w:tr>
      <w:tr w:rsidR="0006510F" w:rsidRPr="00E9653C" w14:paraId="77E1CB4A" w14:textId="77777777" w:rsidTr="003E1BCF">
        <w:trPr>
          <w:trHeight w:val="899"/>
        </w:trPr>
        <w:tc>
          <w:tcPr>
            <w:tcW w:w="4818" w:type="dxa"/>
          </w:tcPr>
          <w:p w14:paraId="625E9B13" w14:textId="77777777" w:rsidR="0006510F" w:rsidRDefault="0006510F" w:rsidP="003E1BCF">
            <w:pPr>
              <w:spacing w:line="360" w:lineRule="auto"/>
              <w:rPr>
                <w:rFonts w:ascii="Franklin Gothic Book" w:hAnsi="Franklin Gothic Book"/>
              </w:rPr>
            </w:pPr>
            <w:r w:rsidRPr="00E9653C">
              <w:rPr>
                <w:rFonts w:ascii="Franklin Gothic Book" w:hAnsi="Franklin Gothic Book"/>
              </w:rPr>
              <w:t>Ausgabe</w:t>
            </w:r>
            <w:r>
              <w:rPr>
                <w:rFonts w:ascii="Franklin Gothic Book" w:hAnsi="Franklin Gothic Book"/>
              </w:rPr>
              <w:t>nposten</w:t>
            </w:r>
            <w:r w:rsidRPr="00E9653C">
              <w:rPr>
                <w:rFonts w:ascii="Franklin Gothic Book" w:hAnsi="Franklin Gothic Book"/>
              </w:rPr>
              <w:t xml:space="preserve"> 01: </w:t>
            </w:r>
          </w:p>
          <w:p w14:paraId="62701260" w14:textId="1CDFD00D" w:rsidR="0006510F" w:rsidRPr="00E9653C" w:rsidRDefault="0006510F" w:rsidP="003E1BCF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object w:dxaOrig="225" w:dyaOrig="225" w14:anchorId="36512F57">
                <v:shape id="_x0000_i1184" type="#_x0000_t75" style="width:222.75pt;height:30.75pt" o:ole="">
                  <v:imagedata r:id="rId14" o:title=""/>
                  <o:lock v:ext="edit" aspectratio="f"/>
                </v:shape>
                <w:control r:id="rId35" w:name="TextBox124" w:shapeid="_x0000_i1184"/>
              </w:object>
            </w:r>
          </w:p>
        </w:tc>
        <w:tc>
          <w:tcPr>
            <w:tcW w:w="4818" w:type="dxa"/>
          </w:tcPr>
          <w:p w14:paraId="007DCAFD" w14:textId="77777777" w:rsidR="0006510F" w:rsidRDefault="0006510F" w:rsidP="003E1BCF">
            <w:pPr>
              <w:spacing w:line="360" w:lineRule="auto"/>
              <w:rPr>
                <w:rFonts w:ascii="Franklin Gothic Book" w:hAnsi="Franklin Gothic Book"/>
              </w:rPr>
            </w:pPr>
            <w:r w:rsidRPr="00E9653C">
              <w:rPr>
                <w:rFonts w:ascii="Franklin Gothic Book" w:hAnsi="Franklin Gothic Book"/>
              </w:rPr>
              <w:t>Ausgabe</w:t>
            </w:r>
            <w:r>
              <w:rPr>
                <w:rFonts w:ascii="Franklin Gothic Book" w:hAnsi="Franklin Gothic Book"/>
              </w:rPr>
              <w:t>posten</w:t>
            </w:r>
            <w:r w:rsidRPr="00E9653C">
              <w:rPr>
                <w:rFonts w:ascii="Franklin Gothic Book" w:hAnsi="Franklin Gothic Book"/>
              </w:rPr>
              <w:t xml:space="preserve"> 02:</w:t>
            </w:r>
            <w:r>
              <w:rPr>
                <w:rFonts w:ascii="Franklin Gothic Book" w:hAnsi="Franklin Gothic Book"/>
              </w:rPr>
              <w:t xml:space="preserve"> </w:t>
            </w:r>
          </w:p>
          <w:p w14:paraId="74E104C7" w14:textId="6E81FEE5" w:rsidR="0006510F" w:rsidRPr="00E9653C" w:rsidRDefault="0006510F" w:rsidP="003E1BCF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object w:dxaOrig="225" w:dyaOrig="225" w14:anchorId="6391F6E4">
                <v:shape id="_x0000_i1185" type="#_x0000_t75" style="width:222.75pt;height:30.75pt" o:ole="">
                  <v:imagedata r:id="rId14" o:title=""/>
                  <o:lock v:ext="edit" aspectratio="f"/>
                </v:shape>
                <w:control r:id="rId36" w:name="TextBox1213" w:shapeid="_x0000_i1185"/>
              </w:object>
            </w:r>
          </w:p>
        </w:tc>
        <w:tc>
          <w:tcPr>
            <w:tcW w:w="4818" w:type="dxa"/>
          </w:tcPr>
          <w:p w14:paraId="77814153" w14:textId="77777777" w:rsidR="0006510F" w:rsidRDefault="0006510F" w:rsidP="003E1BCF">
            <w:pPr>
              <w:spacing w:line="360" w:lineRule="auto"/>
              <w:rPr>
                <w:rFonts w:ascii="Franklin Gothic Book" w:hAnsi="Franklin Gothic Book"/>
              </w:rPr>
            </w:pPr>
            <w:r w:rsidRPr="00E9653C">
              <w:rPr>
                <w:rFonts w:ascii="Franklin Gothic Book" w:hAnsi="Franklin Gothic Book"/>
              </w:rPr>
              <w:t>Ausgabe</w:t>
            </w:r>
            <w:r>
              <w:rPr>
                <w:rFonts w:ascii="Franklin Gothic Book" w:hAnsi="Franklin Gothic Book"/>
              </w:rPr>
              <w:t>nposten</w:t>
            </w:r>
            <w:r w:rsidRPr="00E9653C">
              <w:rPr>
                <w:rFonts w:ascii="Franklin Gothic Book" w:hAnsi="Franklin Gothic Book"/>
              </w:rPr>
              <w:t xml:space="preserve"> 03:</w:t>
            </w:r>
            <w:r>
              <w:rPr>
                <w:rFonts w:ascii="Franklin Gothic Book" w:hAnsi="Franklin Gothic Book"/>
              </w:rPr>
              <w:t xml:space="preserve"> </w:t>
            </w:r>
          </w:p>
          <w:p w14:paraId="34B3FC46" w14:textId="324FA10B" w:rsidR="0006510F" w:rsidRPr="00E9653C" w:rsidRDefault="0006510F" w:rsidP="003E1BCF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object w:dxaOrig="225" w:dyaOrig="225" w14:anchorId="71B9844F">
                <v:shape id="_x0000_i1186" type="#_x0000_t75" style="width:222.75pt;height:30.75pt" o:ole="">
                  <v:imagedata r:id="rId14" o:title=""/>
                  <o:lock v:ext="edit" aspectratio="f"/>
                </v:shape>
                <w:control r:id="rId37" w:name="TextBox1222" w:shapeid="_x0000_i1186"/>
              </w:object>
            </w:r>
          </w:p>
        </w:tc>
      </w:tr>
      <w:tr w:rsidR="0006510F" w:rsidRPr="00E9653C" w14:paraId="514E7B7C" w14:textId="77777777" w:rsidTr="003E1BCF">
        <w:tc>
          <w:tcPr>
            <w:tcW w:w="4818" w:type="dxa"/>
            <w:shd w:val="clear" w:color="auto" w:fill="auto"/>
          </w:tcPr>
          <w:p w14:paraId="2C40C920" w14:textId="37E8419D" w:rsidR="0006510F" w:rsidRPr="00874447" w:rsidRDefault="0006510F" w:rsidP="003E1BCF">
            <w:pPr>
              <w:pStyle w:val="berschrift2"/>
              <w:spacing w:line="360" w:lineRule="auto"/>
              <w:rPr>
                <w:u w:val="single"/>
              </w:rPr>
            </w:pPr>
            <w:r w:rsidRPr="00E9653C">
              <w:t>SUMME:</w:t>
            </w:r>
            <w:r>
              <w:t xml:space="preserve"> </w:t>
            </w:r>
            <w:r w:rsidRPr="00A03DB3">
              <w:rPr>
                <w:sz w:val="14"/>
                <w:szCs w:val="14"/>
              </w:rPr>
              <w:object w:dxaOrig="225" w:dyaOrig="225" w14:anchorId="7515B1B9">
                <v:shape id="_x0000_i1187" type="#_x0000_t75" style="width:84.75pt;height:16.5pt" o:ole="">
                  <v:imagedata r:id="rId18" o:title=""/>
                  <o:lock v:ext="edit" aspectratio="f"/>
                </v:shape>
                <w:control r:id="rId38" w:name="TextBox121182" w:shapeid="_x0000_i1187"/>
              </w:object>
            </w:r>
            <w:r>
              <w:t xml:space="preserve"> EUR</w:t>
            </w:r>
          </w:p>
          <w:p w14:paraId="4C709230" w14:textId="77777777" w:rsidR="0006510F" w:rsidRPr="00E9653C" w:rsidRDefault="008E4781" w:rsidP="003E1BCF">
            <w:pPr>
              <w:rPr>
                <w:rFonts w:ascii="Franklin Gothic Book" w:hAnsi="Franklin Gothic Book"/>
              </w:rPr>
            </w:pPr>
            <w:sdt>
              <w:sdtPr>
                <w:id w:val="1697885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Personalmittel   </w:t>
            </w:r>
            <w:sdt>
              <w:sdtPr>
                <w:id w:val="591052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Sachmittel   </w:t>
            </w:r>
            <w:sdt>
              <w:sdtPr>
                <w:id w:val="-2031099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Investition</w:t>
            </w:r>
          </w:p>
        </w:tc>
        <w:tc>
          <w:tcPr>
            <w:tcW w:w="4818" w:type="dxa"/>
            <w:shd w:val="clear" w:color="auto" w:fill="auto"/>
          </w:tcPr>
          <w:p w14:paraId="15A512CF" w14:textId="3C66F6A2" w:rsidR="0006510F" w:rsidRPr="00E9653C" w:rsidRDefault="0006510F" w:rsidP="003E1BCF">
            <w:pPr>
              <w:pStyle w:val="berschrift2"/>
              <w:spacing w:line="360" w:lineRule="auto"/>
            </w:pPr>
            <w:r w:rsidRPr="00E9653C">
              <w:t xml:space="preserve">SUMME: </w:t>
            </w:r>
            <w:r w:rsidRPr="00A03DB3">
              <w:rPr>
                <w:sz w:val="20"/>
                <w:szCs w:val="24"/>
              </w:rPr>
              <w:object w:dxaOrig="225" w:dyaOrig="225" w14:anchorId="5C4FFD1E">
                <v:shape id="_x0000_i1188" type="#_x0000_t75" style="width:84.75pt;height:16.5pt" o:ole="">
                  <v:imagedata r:id="rId18" o:title=""/>
                  <o:lock v:ext="edit" aspectratio="f"/>
                </v:shape>
                <w:control r:id="rId39" w:name="TextBox12112" w:shapeid="_x0000_i1188"/>
              </w:object>
            </w:r>
            <w:r>
              <w:t xml:space="preserve"> EUR</w:t>
            </w:r>
          </w:p>
          <w:p w14:paraId="78CF3ABB" w14:textId="77777777" w:rsidR="0006510F" w:rsidRPr="00E9653C" w:rsidRDefault="008E4781" w:rsidP="003E1BCF">
            <w:pPr>
              <w:rPr>
                <w:rFonts w:ascii="Franklin Gothic Book" w:hAnsi="Franklin Gothic Book"/>
              </w:rPr>
            </w:pPr>
            <w:sdt>
              <w:sdtPr>
                <w:id w:val="-363829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 w:rsidRPr="00E9653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Personalmittel   </w:t>
            </w:r>
            <w:sdt>
              <w:sdtPr>
                <w:id w:val="2081010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 w:rsidRPr="00E9653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Sachmittel   </w:t>
            </w:r>
            <w:sdt>
              <w:sdtPr>
                <w:id w:val="-1622224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 w:rsidRPr="00E9653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Investition</w:t>
            </w:r>
          </w:p>
        </w:tc>
        <w:tc>
          <w:tcPr>
            <w:tcW w:w="4818" w:type="dxa"/>
            <w:shd w:val="clear" w:color="auto" w:fill="auto"/>
          </w:tcPr>
          <w:p w14:paraId="410D063A" w14:textId="516456AF" w:rsidR="0006510F" w:rsidRPr="00E9653C" w:rsidRDefault="0006510F" w:rsidP="003E1BCF">
            <w:pPr>
              <w:pStyle w:val="berschrift2"/>
              <w:spacing w:line="360" w:lineRule="auto"/>
            </w:pPr>
            <w:r w:rsidRPr="00E9653C">
              <w:t xml:space="preserve">SUMME: </w:t>
            </w:r>
            <w:r w:rsidRPr="00A03DB3">
              <w:rPr>
                <w:sz w:val="20"/>
                <w:szCs w:val="24"/>
              </w:rPr>
              <w:object w:dxaOrig="225" w:dyaOrig="225" w14:anchorId="03AE4BEF">
                <v:shape id="_x0000_i1189" type="#_x0000_t75" style="width:84.75pt;height:16.5pt" o:ole="">
                  <v:imagedata r:id="rId18" o:title=""/>
                  <o:lock v:ext="edit" aspectratio="f"/>
                </v:shape>
                <w:control r:id="rId40" w:name="TextBox121192" w:shapeid="_x0000_i1189"/>
              </w:object>
            </w:r>
            <w:r>
              <w:t xml:space="preserve"> EUR</w:t>
            </w:r>
          </w:p>
          <w:p w14:paraId="2BB4C74C" w14:textId="77777777" w:rsidR="0006510F" w:rsidRPr="00E9653C" w:rsidRDefault="008E4781" w:rsidP="003E1BCF">
            <w:pPr>
              <w:rPr>
                <w:rFonts w:ascii="Franklin Gothic Book" w:hAnsi="Franklin Gothic Book"/>
              </w:rPr>
            </w:pPr>
            <w:sdt>
              <w:sdtPr>
                <w:id w:val="-509296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 w:rsidRPr="00E9653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Personalmittel   </w:t>
            </w:r>
            <w:sdt>
              <w:sdtPr>
                <w:id w:val="1265957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 w:rsidRPr="00E9653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Sachmittel   </w:t>
            </w:r>
            <w:sdt>
              <w:sdtPr>
                <w:id w:val="1562826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 w:rsidRPr="00E9653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Investition</w:t>
            </w:r>
          </w:p>
        </w:tc>
      </w:tr>
      <w:tr w:rsidR="0006510F" w:rsidRPr="00E9653C" w14:paraId="2E720715" w14:textId="77777777" w:rsidTr="003E1BCF">
        <w:tc>
          <w:tcPr>
            <w:tcW w:w="14454" w:type="dxa"/>
            <w:gridSpan w:val="3"/>
            <w:shd w:val="clear" w:color="auto" w:fill="E2EFD9"/>
          </w:tcPr>
          <w:p w14:paraId="4AE42BD2" w14:textId="77777777" w:rsidR="0006510F" w:rsidRPr="000B446F" w:rsidRDefault="0006510F" w:rsidP="003E1BCF">
            <w:pPr>
              <w:pStyle w:val="berschrift2"/>
            </w:pPr>
            <w:r w:rsidRPr="000B446F">
              <w:t xml:space="preserve">Wie können Sie Ihr Projektziel mit der beschriebenen Maßnahme und den </w:t>
            </w:r>
            <w:r>
              <w:t>o.g.</w:t>
            </w:r>
            <w:r w:rsidRPr="000B446F">
              <w:t xml:space="preserve"> Ausgabenposten erreichen?</w:t>
            </w:r>
          </w:p>
        </w:tc>
      </w:tr>
      <w:tr w:rsidR="0006510F" w:rsidRPr="00BA51BE" w14:paraId="535384A8" w14:textId="77777777" w:rsidTr="003E1BCF">
        <w:tc>
          <w:tcPr>
            <w:tcW w:w="14454" w:type="dxa"/>
            <w:gridSpan w:val="3"/>
            <w:shd w:val="clear" w:color="auto" w:fill="auto"/>
          </w:tcPr>
          <w:p w14:paraId="67868AC4" w14:textId="77777777" w:rsidR="0006510F" w:rsidRPr="00BA51BE" w:rsidRDefault="0006510F" w:rsidP="003E1BCF">
            <w:pPr>
              <w:spacing w:line="360" w:lineRule="auto"/>
              <w:rPr>
                <w:rFonts w:ascii="Franklin Gothic Book" w:hAnsi="Franklin Gothic Book"/>
                <w:sz w:val="16"/>
                <w:szCs w:val="16"/>
              </w:rPr>
            </w:pPr>
            <w:r w:rsidRPr="00BA51BE">
              <w:rPr>
                <w:rFonts w:ascii="Franklin Gothic Book" w:hAnsi="Franklin Gothic Book"/>
                <w:sz w:val="16"/>
                <w:szCs w:val="16"/>
              </w:rPr>
              <w:t>Maximal 800 Zeichen inkl. Leerzeichen</w:t>
            </w:r>
          </w:p>
          <w:p w14:paraId="2F866EC0" w14:textId="0C6B6DDF" w:rsidR="0006510F" w:rsidRPr="00BA51BE" w:rsidRDefault="0006510F" w:rsidP="003E1BCF">
            <w:pPr>
              <w:rPr>
                <w:rFonts w:ascii="Franklin Gothic Book" w:hAnsi="Franklin Gothic Book"/>
                <w:sz w:val="16"/>
                <w:szCs w:val="16"/>
              </w:rPr>
            </w:pPr>
            <w:r w:rsidRPr="00BA51BE">
              <w:rPr>
                <w:rFonts w:ascii="Franklin Gothic Book" w:hAnsi="Franklin Gothic Book"/>
                <w:sz w:val="16"/>
                <w:szCs w:val="16"/>
              </w:rPr>
              <w:object w:dxaOrig="225" w:dyaOrig="225" w14:anchorId="50A3AFBE">
                <v:shape id="_x0000_i1190" type="#_x0000_t75" style="width:708.75pt;height:84pt" o:ole="">
                  <v:imagedata r:id="rId22" o:title=""/>
                  <o:lock v:ext="edit" aspectratio="f"/>
                </v:shape>
                <w:control r:id="rId41" w:name="TextBox1112" w:shapeid="_x0000_i1190"/>
              </w:object>
            </w:r>
          </w:p>
        </w:tc>
      </w:tr>
      <w:tr w:rsidR="0006510F" w:rsidRPr="00BA51BE" w14:paraId="391CA46F" w14:textId="77777777" w:rsidTr="003E1BCF">
        <w:tc>
          <w:tcPr>
            <w:tcW w:w="14454" w:type="dxa"/>
            <w:gridSpan w:val="3"/>
            <w:shd w:val="clear" w:color="auto" w:fill="ED7D31" w:themeFill="accent2"/>
          </w:tcPr>
          <w:p w14:paraId="1CCB2A26" w14:textId="06A8F4B6" w:rsidR="0006510F" w:rsidRPr="00BA51BE" w:rsidRDefault="0006510F" w:rsidP="003E1BCF">
            <w:pPr>
              <w:pStyle w:val="berschrift6"/>
              <w:rPr>
                <w:sz w:val="28"/>
                <w:szCs w:val="20"/>
              </w:rPr>
            </w:pPr>
            <w:r w:rsidRPr="00BA51BE">
              <w:rPr>
                <w:sz w:val="28"/>
                <w:szCs w:val="20"/>
              </w:rPr>
              <w:t>MASSNAHME 0</w:t>
            </w:r>
            <w:r>
              <w:rPr>
                <w:sz w:val="28"/>
                <w:szCs w:val="20"/>
              </w:rPr>
              <w:t>4</w:t>
            </w:r>
          </w:p>
        </w:tc>
      </w:tr>
      <w:tr w:rsidR="0006510F" w:rsidRPr="00E9653C" w14:paraId="2D185490" w14:textId="77777777" w:rsidTr="003E1BCF">
        <w:tc>
          <w:tcPr>
            <w:tcW w:w="14454" w:type="dxa"/>
            <w:gridSpan w:val="3"/>
            <w:shd w:val="clear" w:color="auto" w:fill="E2EFD9"/>
          </w:tcPr>
          <w:p w14:paraId="1ADD0BBF" w14:textId="77777777" w:rsidR="0006510F" w:rsidRPr="007F3C9C" w:rsidRDefault="0006510F" w:rsidP="003E1BCF">
            <w:pPr>
              <w:pStyle w:val="berschrift2"/>
            </w:pPr>
            <w:r w:rsidRPr="00E9653C">
              <w:t>Bitte beschreiben Sie die geplante Maßnahme (mit Bezug zum inhaltlichen Antrag).</w:t>
            </w:r>
          </w:p>
        </w:tc>
      </w:tr>
      <w:tr w:rsidR="0006510F" w:rsidRPr="00E9653C" w14:paraId="037DC438" w14:textId="77777777" w:rsidTr="003E1BCF">
        <w:tc>
          <w:tcPr>
            <w:tcW w:w="14454" w:type="dxa"/>
            <w:gridSpan w:val="3"/>
            <w:shd w:val="clear" w:color="auto" w:fill="auto"/>
          </w:tcPr>
          <w:p w14:paraId="1970D84E" w14:textId="77777777" w:rsidR="0006510F" w:rsidRPr="00BA51BE" w:rsidRDefault="0006510F" w:rsidP="003E1BCF">
            <w:pPr>
              <w:spacing w:line="360" w:lineRule="auto"/>
              <w:rPr>
                <w:rFonts w:ascii="Franklin Gothic Book" w:hAnsi="Franklin Gothic Book"/>
                <w:sz w:val="16"/>
                <w:szCs w:val="16"/>
              </w:rPr>
            </w:pPr>
            <w:r w:rsidRPr="00BA51BE">
              <w:rPr>
                <w:rFonts w:ascii="Franklin Gothic Book" w:hAnsi="Franklin Gothic Book"/>
                <w:sz w:val="16"/>
                <w:szCs w:val="16"/>
              </w:rPr>
              <w:t>Maximal 500 Zeichen inkl. Leerzeichen</w:t>
            </w:r>
          </w:p>
          <w:p w14:paraId="1926E076" w14:textId="6466419C" w:rsidR="0006510F" w:rsidRPr="000B446F" w:rsidRDefault="0006510F" w:rsidP="003E1BCF">
            <w:r>
              <w:rPr>
                <w:rFonts w:ascii="Franklin Gothic Book" w:hAnsi="Franklin Gothic Book"/>
              </w:rPr>
              <w:object w:dxaOrig="225" w:dyaOrig="225" w14:anchorId="48E7F282">
                <v:shape id="_x0000_i1191" type="#_x0000_t75" style="width:708.75pt;height:54.75pt" o:ole="">
                  <v:imagedata r:id="rId10" o:title=""/>
                  <o:lock v:ext="edit" aspectratio="f"/>
                </v:shape>
                <w:control r:id="rId42" w:name="TextBox15" w:shapeid="_x0000_i1191"/>
              </w:object>
            </w:r>
          </w:p>
        </w:tc>
      </w:tr>
      <w:tr w:rsidR="0006510F" w:rsidRPr="00E9653C" w14:paraId="6895733B" w14:textId="77777777" w:rsidTr="003E1BCF">
        <w:tc>
          <w:tcPr>
            <w:tcW w:w="14454" w:type="dxa"/>
            <w:gridSpan w:val="3"/>
            <w:shd w:val="clear" w:color="auto" w:fill="E2EFD9"/>
          </w:tcPr>
          <w:p w14:paraId="0ADD5869" w14:textId="77777777" w:rsidR="0006510F" w:rsidRPr="000573C3" w:rsidRDefault="0006510F" w:rsidP="003E1BCF">
            <w:pPr>
              <w:rPr>
                <w:rFonts w:ascii="Franklin Gothic Book" w:hAnsi="Franklin Gothic Book"/>
              </w:rPr>
            </w:pPr>
            <w:r w:rsidRPr="00E9653C">
              <w:rPr>
                <w:rStyle w:val="berschrift2Zchn"/>
              </w:rPr>
              <w:t xml:space="preserve">Zur Erreichung welchen Projektziels </w:t>
            </w:r>
            <w:r>
              <w:rPr>
                <w:rStyle w:val="berschrift2Zchn"/>
              </w:rPr>
              <w:t xml:space="preserve">(oder welcher -ziele) </w:t>
            </w:r>
            <w:r w:rsidRPr="00E9653C">
              <w:rPr>
                <w:rStyle w:val="berschrift2Zchn"/>
              </w:rPr>
              <w:t>trägt diese Maßnahme bei (mit Bezug zum inhaltlichen Antrag)</w:t>
            </w:r>
            <w:r w:rsidRPr="00874447">
              <w:rPr>
                <w:rStyle w:val="berschrift2Zchn"/>
              </w:rPr>
              <w:t>?</w:t>
            </w:r>
          </w:p>
        </w:tc>
      </w:tr>
      <w:tr w:rsidR="0006510F" w:rsidRPr="00BA51BE" w14:paraId="754E0922" w14:textId="77777777" w:rsidTr="003E1BCF">
        <w:tc>
          <w:tcPr>
            <w:tcW w:w="14454" w:type="dxa"/>
            <w:gridSpan w:val="3"/>
            <w:shd w:val="clear" w:color="auto" w:fill="auto"/>
          </w:tcPr>
          <w:p w14:paraId="48729C63" w14:textId="77777777" w:rsidR="0006510F" w:rsidRPr="00BA51BE" w:rsidRDefault="0006510F" w:rsidP="003E1BCF">
            <w:pPr>
              <w:spacing w:line="360" w:lineRule="auto"/>
              <w:rPr>
                <w:rFonts w:ascii="Franklin Gothic Book" w:hAnsi="Franklin Gothic Book"/>
                <w:sz w:val="16"/>
                <w:szCs w:val="16"/>
              </w:rPr>
            </w:pPr>
            <w:r w:rsidRPr="00BA51BE">
              <w:rPr>
                <w:rFonts w:ascii="Franklin Gothic Book" w:hAnsi="Franklin Gothic Book"/>
                <w:sz w:val="16"/>
                <w:szCs w:val="16"/>
              </w:rPr>
              <w:t>Maximal 300 Zeichen inkl. Leerzeichen</w:t>
            </w:r>
          </w:p>
          <w:p w14:paraId="6FE668C4" w14:textId="74C02040" w:rsidR="0006510F" w:rsidRPr="00BA51BE" w:rsidRDefault="0006510F" w:rsidP="003E1BCF">
            <w:pPr>
              <w:rPr>
                <w:rFonts w:ascii="Franklin Gothic Book" w:hAnsi="Franklin Gothic Book"/>
                <w:sz w:val="16"/>
                <w:szCs w:val="16"/>
              </w:rPr>
            </w:pPr>
            <w:r w:rsidRPr="00BA51BE">
              <w:rPr>
                <w:rFonts w:ascii="Franklin Gothic Book" w:hAnsi="Franklin Gothic Book"/>
                <w:sz w:val="16"/>
                <w:szCs w:val="16"/>
              </w:rPr>
              <w:object w:dxaOrig="225" w:dyaOrig="225" w14:anchorId="054F467D">
                <v:shape id="_x0000_i1192" type="#_x0000_t75" style="width:708.75pt;height:31.5pt" o:ole="">
                  <v:imagedata r:id="rId12" o:title=""/>
                  <o:lock v:ext="edit" aspectratio="f"/>
                </v:shape>
                <w:control r:id="rId43" w:name="TextBox114" w:shapeid="_x0000_i1192"/>
              </w:object>
            </w:r>
          </w:p>
        </w:tc>
      </w:tr>
      <w:tr w:rsidR="0006510F" w:rsidRPr="00E9653C" w14:paraId="0AC509A7" w14:textId="77777777" w:rsidTr="003E1BCF">
        <w:tc>
          <w:tcPr>
            <w:tcW w:w="14454" w:type="dxa"/>
            <w:gridSpan w:val="3"/>
            <w:shd w:val="clear" w:color="auto" w:fill="E2EFD9"/>
          </w:tcPr>
          <w:p w14:paraId="4DC146C6" w14:textId="77777777" w:rsidR="0006510F" w:rsidRPr="00E9653C" w:rsidRDefault="0006510F" w:rsidP="003E1BCF">
            <w:pPr>
              <w:pStyle w:val="berschrift2"/>
            </w:pPr>
            <w:r w:rsidRPr="00E9653C">
              <w:lastRenderedPageBreak/>
              <w:t>Bitte nennen Sie die drei Ausgaben</w:t>
            </w:r>
            <w:r>
              <w:t>posten</w:t>
            </w:r>
            <w:r w:rsidRPr="00E9653C">
              <w:t xml:space="preserve"> </w:t>
            </w:r>
            <w:r w:rsidRPr="007A00D3">
              <w:rPr>
                <w:i/>
                <w:iCs/>
              </w:rPr>
              <w:t xml:space="preserve">mit dem größten </w:t>
            </w:r>
            <w:r>
              <w:rPr>
                <w:i/>
                <w:iCs/>
              </w:rPr>
              <w:t>Finanzv</w:t>
            </w:r>
            <w:r w:rsidRPr="007A00D3">
              <w:rPr>
                <w:i/>
                <w:iCs/>
              </w:rPr>
              <w:t>olumen</w:t>
            </w:r>
            <w:r w:rsidRPr="00E9653C">
              <w:t>, die Sie zur Umsetzung dieser Maßnahme benötigen.</w:t>
            </w:r>
          </w:p>
        </w:tc>
      </w:tr>
      <w:tr w:rsidR="0006510F" w:rsidRPr="00E9653C" w14:paraId="10B3351E" w14:textId="77777777" w:rsidTr="003E1BCF">
        <w:trPr>
          <w:trHeight w:val="899"/>
        </w:trPr>
        <w:tc>
          <w:tcPr>
            <w:tcW w:w="4818" w:type="dxa"/>
          </w:tcPr>
          <w:p w14:paraId="440FF87A" w14:textId="77777777" w:rsidR="0006510F" w:rsidRDefault="0006510F" w:rsidP="003E1BCF">
            <w:pPr>
              <w:spacing w:line="360" w:lineRule="auto"/>
              <w:rPr>
                <w:rFonts w:ascii="Franklin Gothic Book" w:hAnsi="Franklin Gothic Book"/>
              </w:rPr>
            </w:pPr>
            <w:r w:rsidRPr="00E9653C">
              <w:rPr>
                <w:rFonts w:ascii="Franklin Gothic Book" w:hAnsi="Franklin Gothic Book"/>
              </w:rPr>
              <w:t>Ausgabe</w:t>
            </w:r>
            <w:r>
              <w:rPr>
                <w:rFonts w:ascii="Franklin Gothic Book" w:hAnsi="Franklin Gothic Book"/>
              </w:rPr>
              <w:t>nposten</w:t>
            </w:r>
            <w:r w:rsidRPr="00E9653C">
              <w:rPr>
                <w:rFonts w:ascii="Franklin Gothic Book" w:hAnsi="Franklin Gothic Book"/>
              </w:rPr>
              <w:t xml:space="preserve"> 01: </w:t>
            </w:r>
          </w:p>
          <w:p w14:paraId="33BC2BA0" w14:textId="503C6B0D" w:rsidR="0006510F" w:rsidRPr="00E9653C" w:rsidRDefault="0006510F" w:rsidP="003E1BCF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object w:dxaOrig="225" w:dyaOrig="225" w14:anchorId="4D4FD40B">
                <v:shape id="_x0000_i1193" type="#_x0000_t75" style="width:222.75pt;height:30.75pt" o:ole="">
                  <v:imagedata r:id="rId14" o:title=""/>
                  <o:lock v:ext="edit" aspectratio="f"/>
                </v:shape>
                <w:control r:id="rId44" w:name="TextBox125" w:shapeid="_x0000_i1193"/>
              </w:object>
            </w:r>
          </w:p>
        </w:tc>
        <w:tc>
          <w:tcPr>
            <w:tcW w:w="4818" w:type="dxa"/>
          </w:tcPr>
          <w:p w14:paraId="54E261A8" w14:textId="77777777" w:rsidR="0006510F" w:rsidRDefault="0006510F" w:rsidP="003E1BCF">
            <w:pPr>
              <w:spacing w:line="360" w:lineRule="auto"/>
              <w:rPr>
                <w:rFonts w:ascii="Franklin Gothic Book" w:hAnsi="Franklin Gothic Book"/>
              </w:rPr>
            </w:pPr>
            <w:r w:rsidRPr="00E9653C">
              <w:rPr>
                <w:rFonts w:ascii="Franklin Gothic Book" w:hAnsi="Franklin Gothic Book"/>
              </w:rPr>
              <w:t>Ausgabe</w:t>
            </w:r>
            <w:r>
              <w:rPr>
                <w:rFonts w:ascii="Franklin Gothic Book" w:hAnsi="Franklin Gothic Book"/>
              </w:rPr>
              <w:t>posten</w:t>
            </w:r>
            <w:r w:rsidRPr="00E9653C">
              <w:rPr>
                <w:rFonts w:ascii="Franklin Gothic Book" w:hAnsi="Franklin Gothic Book"/>
              </w:rPr>
              <w:t xml:space="preserve"> 02:</w:t>
            </w:r>
            <w:r>
              <w:rPr>
                <w:rFonts w:ascii="Franklin Gothic Book" w:hAnsi="Franklin Gothic Book"/>
              </w:rPr>
              <w:t xml:space="preserve"> </w:t>
            </w:r>
          </w:p>
          <w:p w14:paraId="0BC93D48" w14:textId="0F2DC8AA" w:rsidR="0006510F" w:rsidRPr="00E9653C" w:rsidRDefault="0006510F" w:rsidP="003E1BCF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object w:dxaOrig="225" w:dyaOrig="225" w14:anchorId="0A869167">
                <v:shape id="_x0000_i1194" type="#_x0000_t75" style="width:222.75pt;height:30.75pt" o:ole="">
                  <v:imagedata r:id="rId14" o:title=""/>
                  <o:lock v:ext="edit" aspectratio="f"/>
                </v:shape>
                <w:control r:id="rId45" w:name="TextBox1214" w:shapeid="_x0000_i1194"/>
              </w:object>
            </w:r>
          </w:p>
        </w:tc>
        <w:tc>
          <w:tcPr>
            <w:tcW w:w="4818" w:type="dxa"/>
          </w:tcPr>
          <w:p w14:paraId="42409F10" w14:textId="77777777" w:rsidR="0006510F" w:rsidRDefault="0006510F" w:rsidP="003E1BCF">
            <w:pPr>
              <w:spacing w:line="360" w:lineRule="auto"/>
              <w:rPr>
                <w:rFonts w:ascii="Franklin Gothic Book" w:hAnsi="Franklin Gothic Book"/>
              </w:rPr>
            </w:pPr>
            <w:r w:rsidRPr="00E9653C">
              <w:rPr>
                <w:rFonts w:ascii="Franklin Gothic Book" w:hAnsi="Franklin Gothic Book"/>
              </w:rPr>
              <w:t>Ausgabe</w:t>
            </w:r>
            <w:r>
              <w:rPr>
                <w:rFonts w:ascii="Franklin Gothic Book" w:hAnsi="Franklin Gothic Book"/>
              </w:rPr>
              <w:t>nposten</w:t>
            </w:r>
            <w:r w:rsidRPr="00E9653C">
              <w:rPr>
                <w:rFonts w:ascii="Franklin Gothic Book" w:hAnsi="Franklin Gothic Book"/>
              </w:rPr>
              <w:t xml:space="preserve"> 03:</w:t>
            </w:r>
            <w:r>
              <w:rPr>
                <w:rFonts w:ascii="Franklin Gothic Book" w:hAnsi="Franklin Gothic Book"/>
              </w:rPr>
              <w:t xml:space="preserve"> </w:t>
            </w:r>
          </w:p>
          <w:p w14:paraId="44231396" w14:textId="2C9490A9" w:rsidR="0006510F" w:rsidRPr="00E9653C" w:rsidRDefault="0006510F" w:rsidP="003E1BCF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object w:dxaOrig="225" w:dyaOrig="225" w14:anchorId="6784C301">
                <v:shape id="_x0000_i1195" type="#_x0000_t75" style="width:222.75pt;height:30.75pt" o:ole="">
                  <v:imagedata r:id="rId14" o:title=""/>
                  <o:lock v:ext="edit" aspectratio="f"/>
                </v:shape>
                <w:control r:id="rId46" w:name="TextBox1223" w:shapeid="_x0000_i1195"/>
              </w:object>
            </w:r>
          </w:p>
        </w:tc>
      </w:tr>
      <w:tr w:rsidR="0006510F" w:rsidRPr="00E9653C" w14:paraId="7E62522C" w14:textId="77777777" w:rsidTr="003E1BCF">
        <w:tc>
          <w:tcPr>
            <w:tcW w:w="4818" w:type="dxa"/>
            <w:shd w:val="clear" w:color="auto" w:fill="auto"/>
          </w:tcPr>
          <w:p w14:paraId="46096849" w14:textId="7130B8E8" w:rsidR="0006510F" w:rsidRPr="00874447" w:rsidRDefault="0006510F" w:rsidP="003E1BCF">
            <w:pPr>
              <w:pStyle w:val="berschrift2"/>
              <w:spacing w:line="360" w:lineRule="auto"/>
              <w:rPr>
                <w:u w:val="single"/>
              </w:rPr>
            </w:pPr>
            <w:r w:rsidRPr="00E9653C">
              <w:t>SUMME:</w:t>
            </w:r>
            <w:r>
              <w:t xml:space="preserve"> </w:t>
            </w:r>
            <w:r w:rsidRPr="00A03DB3">
              <w:rPr>
                <w:sz w:val="14"/>
                <w:szCs w:val="14"/>
              </w:rPr>
              <w:object w:dxaOrig="225" w:dyaOrig="225" w14:anchorId="6B39EC1B">
                <v:shape id="_x0000_i1196" type="#_x0000_t75" style="width:84.75pt;height:16.5pt" o:ole="">
                  <v:imagedata r:id="rId18" o:title=""/>
                  <o:lock v:ext="edit" aspectratio="f"/>
                </v:shape>
                <w:control r:id="rId47" w:name="TextBox121183" w:shapeid="_x0000_i1196"/>
              </w:object>
            </w:r>
            <w:r>
              <w:t xml:space="preserve"> EUR</w:t>
            </w:r>
          </w:p>
          <w:p w14:paraId="71F28EAF" w14:textId="77777777" w:rsidR="0006510F" w:rsidRPr="00E9653C" w:rsidRDefault="008E4781" w:rsidP="003E1BCF">
            <w:pPr>
              <w:rPr>
                <w:rFonts w:ascii="Franklin Gothic Book" w:hAnsi="Franklin Gothic Book"/>
              </w:rPr>
            </w:pPr>
            <w:sdt>
              <w:sdtPr>
                <w:id w:val="-261685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Personalmittel   </w:t>
            </w:r>
            <w:sdt>
              <w:sdtPr>
                <w:id w:val="-1771701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Sachmittel   </w:t>
            </w:r>
            <w:sdt>
              <w:sdtPr>
                <w:id w:val="-141420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Investition</w:t>
            </w:r>
          </w:p>
        </w:tc>
        <w:tc>
          <w:tcPr>
            <w:tcW w:w="4818" w:type="dxa"/>
            <w:shd w:val="clear" w:color="auto" w:fill="auto"/>
          </w:tcPr>
          <w:p w14:paraId="0158CB6F" w14:textId="14DACCF4" w:rsidR="0006510F" w:rsidRPr="00E9653C" w:rsidRDefault="0006510F" w:rsidP="003E1BCF">
            <w:pPr>
              <w:pStyle w:val="berschrift2"/>
              <w:spacing w:line="360" w:lineRule="auto"/>
            </w:pPr>
            <w:r w:rsidRPr="00E9653C">
              <w:t xml:space="preserve">SUMME: </w:t>
            </w:r>
            <w:r w:rsidRPr="00A03DB3">
              <w:rPr>
                <w:sz w:val="20"/>
                <w:szCs w:val="24"/>
              </w:rPr>
              <w:object w:dxaOrig="225" w:dyaOrig="225" w14:anchorId="2823B37B">
                <v:shape id="_x0000_i1197" type="#_x0000_t75" style="width:84.75pt;height:16.5pt" o:ole="">
                  <v:imagedata r:id="rId18" o:title=""/>
                  <o:lock v:ext="edit" aspectratio="f"/>
                </v:shape>
                <w:control r:id="rId48" w:name="TextBox12113" w:shapeid="_x0000_i1197"/>
              </w:object>
            </w:r>
            <w:r>
              <w:t xml:space="preserve"> EUR</w:t>
            </w:r>
          </w:p>
          <w:p w14:paraId="46811E8A" w14:textId="77777777" w:rsidR="0006510F" w:rsidRPr="00E9653C" w:rsidRDefault="008E4781" w:rsidP="003E1BCF">
            <w:pPr>
              <w:rPr>
                <w:rFonts w:ascii="Franklin Gothic Book" w:hAnsi="Franklin Gothic Book"/>
              </w:rPr>
            </w:pPr>
            <w:sdt>
              <w:sdtPr>
                <w:id w:val="1977879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 w:rsidRPr="00E9653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Personalmittel   </w:t>
            </w:r>
            <w:sdt>
              <w:sdtPr>
                <w:id w:val="-152769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 w:rsidRPr="00E9653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Sachmittel   </w:t>
            </w:r>
            <w:sdt>
              <w:sdtPr>
                <w:id w:val="869810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 w:rsidRPr="00E9653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Investition</w:t>
            </w:r>
          </w:p>
        </w:tc>
        <w:tc>
          <w:tcPr>
            <w:tcW w:w="4818" w:type="dxa"/>
            <w:shd w:val="clear" w:color="auto" w:fill="auto"/>
          </w:tcPr>
          <w:p w14:paraId="627D7D55" w14:textId="73A5FFB1" w:rsidR="0006510F" w:rsidRPr="00E9653C" w:rsidRDefault="0006510F" w:rsidP="003E1BCF">
            <w:pPr>
              <w:pStyle w:val="berschrift2"/>
              <w:spacing w:line="360" w:lineRule="auto"/>
            </w:pPr>
            <w:r w:rsidRPr="00E9653C">
              <w:t xml:space="preserve">SUMME: </w:t>
            </w:r>
            <w:r w:rsidRPr="00A03DB3">
              <w:rPr>
                <w:sz w:val="20"/>
                <w:szCs w:val="24"/>
              </w:rPr>
              <w:object w:dxaOrig="225" w:dyaOrig="225" w14:anchorId="7CA95045">
                <v:shape id="_x0000_i1198" type="#_x0000_t75" style="width:84.75pt;height:16.5pt" o:ole="">
                  <v:imagedata r:id="rId18" o:title=""/>
                  <o:lock v:ext="edit" aspectratio="f"/>
                </v:shape>
                <w:control r:id="rId49" w:name="TextBox121193" w:shapeid="_x0000_i1198"/>
              </w:object>
            </w:r>
            <w:r>
              <w:t xml:space="preserve"> EUR</w:t>
            </w:r>
          </w:p>
          <w:p w14:paraId="033E0C16" w14:textId="77777777" w:rsidR="0006510F" w:rsidRPr="00E9653C" w:rsidRDefault="008E4781" w:rsidP="003E1BCF">
            <w:pPr>
              <w:rPr>
                <w:rFonts w:ascii="Franklin Gothic Book" w:hAnsi="Franklin Gothic Book"/>
              </w:rPr>
            </w:pPr>
            <w:sdt>
              <w:sdtPr>
                <w:id w:val="-1308155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 w:rsidRPr="00E9653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Personalmittel   </w:t>
            </w:r>
            <w:sdt>
              <w:sdtPr>
                <w:id w:val="521207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 w:rsidRPr="00E9653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Sachmittel   </w:t>
            </w:r>
            <w:sdt>
              <w:sdtPr>
                <w:id w:val="1243229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 w:rsidRPr="00E9653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Investition</w:t>
            </w:r>
          </w:p>
        </w:tc>
      </w:tr>
      <w:tr w:rsidR="0006510F" w:rsidRPr="00E9653C" w14:paraId="5B02C2BA" w14:textId="77777777" w:rsidTr="003E1BCF">
        <w:tc>
          <w:tcPr>
            <w:tcW w:w="14454" w:type="dxa"/>
            <w:gridSpan w:val="3"/>
            <w:shd w:val="clear" w:color="auto" w:fill="E2EFD9"/>
          </w:tcPr>
          <w:p w14:paraId="1CF76C4F" w14:textId="77777777" w:rsidR="0006510F" w:rsidRPr="000B446F" w:rsidRDefault="0006510F" w:rsidP="003E1BCF">
            <w:pPr>
              <w:pStyle w:val="berschrift2"/>
            </w:pPr>
            <w:r w:rsidRPr="000B446F">
              <w:t xml:space="preserve">Wie können Sie Ihr Projektziel mit der beschriebenen Maßnahme und den </w:t>
            </w:r>
            <w:r>
              <w:t>o.g.</w:t>
            </w:r>
            <w:r w:rsidRPr="000B446F">
              <w:t xml:space="preserve"> Ausgabenposten erreichen?</w:t>
            </w:r>
          </w:p>
        </w:tc>
      </w:tr>
      <w:tr w:rsidR="0006510F" w:rsidRPr="00BA51BE" w14:paraId="236ED927" w14:textId="77777777" w:rsidTr="003E1BCF">
        <w:tc>
          <w:tcPr>
            <w:tcW w:w="14454" w:type="dxa"/>
            <w:gridSpan w:val="3"/>
            <w:shd w:val="clear" w:color="auto" w:fill="auto"/>
          </w:tcPr>
          <w:p w14:paraId="13F543F9" w14:textId="77777777" w:rsidR="0006510F" w:rsidRPr="00BA51BE" w:rsidRDefault="0006510F" w:rsidP="003E1BCF">
            <w:pPr>
              <w:spacing w:line="360" w:lineRule="auto"/>
              <w:rPr>
                <w:rFonts w:ascii="Franklin Gothic Book" w:hAnsi="Franklin Gothic Book"/>
                <w:sz w:val="16"/>
                <w:szCs w:val="16"/>
              </w:rPr>
            </w:pPr>
            <w:r w:rsidRPr="00BA51BE">
              <w:rPr>
                <w:rFonts w:ascii="Franklin Gothic Book" w:hAnsi="Franklin Gothic Book"/>
                <w:sz w:val="16"/>
                <w:szCs w:val="16"/>
              </w:rPr>
              <w:t>Maximal 800 Zeichen inkl. Leerzeichen</w:t>
            </w:r>
          </w:p>
          <w:p w14:paraId="433D583C" w14:textId="663BA846" w:rsidR="0006510F" w:rsidRPr="00BA51BE" w:rsidRDefault="0006510F" w:rsidP="003E1BCF">
            <w:pPr>
              <w:rPr>
                <w:rFonts w:ascii="Franklin Gothic Book" w:hAnsi="Franklin Gothic Book"/>
                <w:sz w:val="16"/>
                <w:szCs w:val="16"/>
              </w:rPr>
            </w:pPr>
            <w:r w:rsidRPr="00BA51BE">
              <w:rPr>
                <w:rFonts w:ascii="Franklin Gothic Book" w:hAnsi="Franklin Gothic Book"/>
                <w:sz w:val="16"/>
                <w:szCs w:val="16"/>
              </w:rPr>
              <w:object w:dxaOrig="225" w:dyaOrig="225" w14:anchorId="06795810">
                <v:shape id="_x0000_i1199" type="#_x0000_t75" style="width:708.75pt;height:84pt" o:ole="">
                  <v:imagedata r:id="rId22" o:title=""/>
                  <o:lock v:ext="edit" aspectratio="f"/>
                </v:shape>
                <w:control r:id="rId50" w:name="TextBox1113" w:shapeid="_x0000_i1199"/>
              </w:object>
            </w:r>
          </w:p>
        </w:tc>
      </w:tr>
      <w:tr w:rsidR="0006510F" w:rsidRPr="00BA51BE" w14:paraId="77BA2F10" w14:textId="77777777" w:rsidTr="003E1BCF">
        <w:tc>
          <w:tcPr>
            <w:tcW w:w="14454" w:type="dxa"/>
            <w:gridSpan w:val="3"/>
            <w:shd w:val="clear" w:color="auto" w:fill="ED7D31" w:themeFill="accent2"/>
          </w:tcPr>
          <w:p w14:paraId="0D6BB2E2" w14:textId="6887B79D" w:rsidR="0006510F" w:rsidRPr="00BA51BE" w:rsidRDefault="0006510F" w:rsidP="003E1BCF">
            <w:pPr>
              <w:pStyle w:val="berschrift6"/>
              <w:rPr>
                <w:sz w:val="28"/>
                <w:szCs w:val="20"/>
              </w:rPr>
            </w:pPr>
            <w:r w:rsidRPr="00BA51BE">
              <w:rPr>
                <w:sz w:val="28"/>
                <w:szCs w:val="20"/>
              </w:rPr>
              <w:t>MASSNAHME 0</w:t>
            </w:r>
            <w:r>
              <w:rPr>
                <w:sz w:val="28"/>
                <w:szCs w:val="20"/>
              </w:rPr>
              <w:t>5</w:t>
            </w:r>
          </w:p>
        </w:tc>
      </w:tr>
      <w:tr w:rsidR="0006510F" w:rsidRPr="00E9653C" w14:paraId="3C868469" w14:textId="77777777" w:rsidTr="003E1BCF">
        <w:tc>
          <w:tcPr>
            <w:tcW w:w="14454" w:type="dxa"/>
            <w:gridSpan w:val="3"/>
            <w:shd w:val="clear" w:color="auto" w:fill="E2EFD9"/>
          </w:tcPr>
          <w:p w14:paraId="3CAC6409" w14:textId="77777777" w:rsidR="0006510F" w:rsidRPr="007F3C9C" w:rsidRDefault="0006510F" w:rsidP="003E1BCF">
            <w:pPr>
              <w:pStyle w:val="berschrift2"/>
            </w:pPr>
            <w:r w:rsidRPr="00E9653C">
              <w:t>Bitte beschreiben Sie die geplante Maßnahme (mit Bezug zum inhaltlichen Antrag).</w:t>
            </w:r>
          </w:p>
        </w:tc>
      </w:tr>
      <w:tr w:rsidR="0006510F" w:rsidRPr="00E9653C" w14:paraId="53B477D9" w14:textId="77777777" w:rsidTr="003E1BCF">
        <w:tc>
          <w:tcPr>
            <w:tcW w:w="14454" w:type="dxa"/>
            <w:gridSpan w:val="3"/>
            <w:shd w:val="clear" w:color="auto" w:fill="auto"/>
          </w:tcPr>
          <w:p w14:paraId="0F929381" w14:textId="77777777" w:rsidR="0006510F" w:rsidRPr="00BA51BE" w:rsidRDefault="0006510F" w:rsidP="003E1BCF">
            <w:pPr>
              <w:spacing w:line="360" w:lineRule="auto"/>
              <w:rPr>
                <w:rFonts w:ascii="Franklin Gothic Book" w:hAnsi="Franklin Gothic Book"/>
                <w:sz w:val="16"/>
                <w:szCs w:val="16"/>
              </w:rPr>
            </w:pPr>
            <w:r w:rsidRPr="00BA51BE">
              <w:rPr>
                <w:rFonts w:ascii="Franklin Gothic Book" w:hAnsi="Franklin Gothic Book"/>
                <w:sz w:val="16"/>
                <w:szCs w:val="16"/>
              </w:rPr>
              <w:t>Maximal 500 Zeichen inkl. Leerzeichen</w:t>
            </w:r>
          </w:p>
          <w:p w14:paraId="053169CC" w14:textId="492F60DD" w:rsidR="0006510F" w:rsidRPr="000B446F" w:rsidRDefault="0006510F" w:rsidP="003E1BCF">
            <w:r>
              <w:rPr>
                <w:rFonts w:ascii="Franklin Gothic Book" w:hAnsi="Franklin Gothic Book"/>
              </w:rPr>
              <w:object w:dxaOrig="225" w:dyaOrig="225" w14:anchorId="1D0D6FA0">
                <v:shape id="_x0000_i1200" type="#_x0000_t75" style="width:708.75pt;height:54.75pt" o:ole="">
                  <v:imagedata r:id="rId10" o:title=""/>
                  <o:lock v:ext="edit" aspectratio="f"/>
                </v:shape>
                <w:control r:id="rId51" w:name="TextBox16" w:shapeid="_x0000_i1200"/>
              </w:object>
            </w:r>
          </w:p>
        </w:tc>
      </w:tr>
      <w:tr w:rsidR="0006510F" w:rsidRPr="00E9653C" w14:paraId="73C6314B" w14:textId="77777777" w:rsidTr="003E1BCF">
        <w:tc>
          <w:tcPr>
            <w:tcW w:w="14454" w:type="dxa"/>
            <w:gridSpan w:val="3"/>
            <w:shd w:val="clear" w:color="auto" w:fill="E2EFD9"/>
          </w:tcPr>
          <w:p w14:paraId="4D669746" w14:textId="77777777" w:rsidR="0006510F" w:rsidRPr="000573C3" w:rsidRDefault="0006510F" w:rsidP="003E1BCF">
            <w:pPr>
              <w:rPr>
                <w:rFonts w:ascii="Franklin Gothic Book" w:hAnsi="Franklin Gothic Book"/>
              </w:rPr>
            </w:pPr>
            <w:r w:rsidRPr="00E9653C">
              <w:rPr>
                <w:rStyle w:val="berschrift2Zchn"/>
              </w:rPr>
              <w:t xml:space="preserve">Zur Erreichung welchen Projektziels </w:t>
            </w:r>
            <w:r>
              <w:rPr>
                <w:rStyle w:val="berschrift2Zchn"/>
              </w:rPr>
              <w:t xml:space="preserve">(oder welcher -ziele) </w:t>
            </w:r>
            <w:r w:rsidRPr="00E9653C">
              <w:rPr>
                <w:rStyle w:val="berschrift2Zchn"/>
              </w:rPr>
              <w:t>trägt diese Maßnahme bei (mit Bezug zum inhaltlichen Antrag)</w:t>
            </w:r>
            <w:r w:rsidRPr="00874447">
              <w:rPr>
                <w:rStyle w:val="berschrift2Zchn"/>
              </w:rPr>
              <w:t>?</w:t>
            </w:r>
          </w:p>
        </w:tc>
      </w:tr>
      <w:tr w:rsidR="0006510F" w:rsidRPr="00BA51BE" w14:paraId="7053EC2E" w14:textId="77777777" w:rsidTr="003E1BCF">
        <w:tc>
          <w:tcPr>
            <w:tcW w:w="14454" w:type="dxa"/>
            <w:gridSpan w:val="3"/>
            <w:shd w:val="clear" w:color="auto" w:fill="auto"/>
          </w:tcPr>
          <w:p w14:paraId="155DF46C" w14:textId="77777777" w:rsidR="0006510F" w:rsidRPr="00BA51BE" w:rsidRDefault="0006510F" w:rsidP="003E1BCF">
            <w:pPr>
              <w:spacing w:line="360" w:lineRule="auto"/>
              <w:rPr>
                <w:rFonts w:ascii="Franklin Gothic Book" w:hAnsi="Franklin Gothic Book"/>
                <w:sz w:val="16"/>
                <w:szCs w:val="16"/>
              </w:rPr>
            </w:pPr>
            <w:r w:rsidRPr="00BA51BE">
              <w:rPr>
                <w:rFonts w:ascii="Franklin Gothic Book" w:hAnsi="Franklin Gothic Book"/>
                <w:sz w:val="16"/>
                <w:szCs w:val="16"/>
              </w:rPr>
              <w:t>Maximal 300 Zeichen inkl. Leerzeichen</w:t>
            </w:r>
          </w:p>
          <w:p w14:paraId="5076958C" w14:textId="5BD34BD1" w:rsidR="0006510F" w:rsidRPr="00BA51BE" w:rsidRDefault="0006510F" w:rsidP="003E1BCF">
            <w:pPr>
              <w:rPr>
                <w:rFonts w:ascii="Franklin Gothic Book" w:hAnsi="Franklin Gothic Book"/>
                <w:sz w:val="16"/>
                <w:szCs w:val="16"/>
              </w:rPr>
            </w:pPr>
            <w:r w:rsidRPr="00BA51BE">
              <w:rPr>
                <w:rFonts w:ascii="Franklin Gothic Book" w:hAnsi="Franklin Gothic Book"/>
                <w:sz w:val="16"/>
                <w:szCs w:val="16"/>
              </w:rPr>
              <w:object w:dxaOrig="225" w:dyaOrig="225" w14:anchorId="277FFDC1">
                <v:shape id="_x0000_i1201" type="#_x0000_t75" style="width:708.75pt;height:31.5pt" o:ole="">
                  <v:imagedata r:id="rId12" o:title=""/>
                  <o:lock v:ext="edit" aspectratio="f"/>
                </v:shape>
                <w:control r:id="rId52" w:name="TextBox115" w:shapeid="_x0000_i1201"/>
              </w:object>
            </w:r>
          </w:p>
        </w:tc>
      </w:tr>
      <w:tr w:rsidR="0006510F" w:rsidRPr="00E9653C" w14:paraId="1EC41561" w14:textId="77777777" w:rsidTr="003E1BCF">
        <w:tc>
          <w:tcPr>
            <w:tcW w:w="14454" w:type="dxa"/>
            <w:gridSpan w:val="3"/>
            <w:shd w:val="clear" w:color="auto" w:fill="E2EFD9"/>
          </w:tcPr>
          <w:p w14:paraId="5E98961F" w14:textId="77777777" w:rsidR="0006510F" w:rsidRPr="00E9653C" w:rsidRDefault="0006510F" w:rsidP="003E1BCF">
            <w:pPr>
              <w:pStyle w:val="berschrift2"/>
            </w:pPr>
            <w:r w:rsidRPr="00E9653C">
              <w:lastRenderedPageBreak/>
              <w:t>Bitte nennen Sie die drei Ausgaben</w:t>
            </w:r>
            <w:r>
              <w:t>posten</w:t>
            </w:r>
            <w:r w:rsidRPr="00E9653C">
              <w:t xml:space="preserve"> </w:t>
            </w:r>
            <w:r w:rsidRPr="007A00D3">
              <w:rPr>
                <w:i/>
                <w:iCs/>
              </w:rPr>
              <w:t xml:space="preserve">mit dem größten </w:t>
            </w:r>
            <w:r>
              <w:rPr>
                <w:i/>
                <w:iCs/>
              </w:rPr>
              <w:t>Finanzv</w:t>
            </w:r>
            <w:r w:rsidRPr="007A00D3">
              <w:rPr>
                <w:i/>
                <w:iCs/>
              </w:rPr>
              <w:t>olumen</w:t>
            </w:r>
            <w:r w:rsidRPr="00E9653C">
              <w:t>, die Sie zur Umsetzung dieser Maßnahme benötigen.</w:t>
            </w:r>
          </w:p>
        </w:tc>
      </w:tr>
      <w:tr w:rsidR="0006510F" w:rsidRPr="00E9653C" w14:paraId="11F5D1A1" w14:textId="77777777" w:rsidTr="003E1BCF">
        <w:trPr>
          <w:trHeight w:val="899"/>
        </w:trPr>
        <w:tc>
          <w:tcPr>
            <w:tcW w:w="4818" w:type="dxa"/>
          </w:tcPr>
          <w:p w14:paraId="6374F637" w14:textId="77777777" w:rsidR="0006510F" w:rsidRDefault="0006510F" w:rsidP="003E1BCF">
            <w:pPr>
              <w:spacing w:line="360" w:lineRule="auto"/>
              <w:rPr>
                <w:rFonts w:ascii="Franklin Gothic Book" w:hAnsi="Franklin Gothic Book"/>
              </w:rPr>
            </w:pPr>
            <w:r w:rsidRPr="00E9653C">
              <w:rPr>
                <w:rFonts w:ascii="Franklin Gothic Book" w:hAnsi="Franklin Gothic Book"/>
              </w:rPr>
              <w:t>Ausgabe</w:t>
            </w:r>
            <w:r>
              <w:rPr>
                <w:rFonts w:ascii="Franklin Gothic Book" w:hAnsi="Franklin Gothic Book"/>
              </w:rPr>
              <w:t>nposten</w:t>
            </w:r>
            <w:r w:rsidRPr="00E9653C">
              <w:rPr>
                <w:rFonts w:ascii="Franklin Gothic Book" w:hAnsi="Franklin Gothic Book"/>
              </w:rPr>
              <w:t xml:space="preserve"> 01: </w:t>
            </w:r>
          </w:p>
          <w:p w14:paraId="19167CDE" w14:textId="60F0F44F" w:rsidR="0006510F" w:rsidRPr="00E9653C" w:rsidRDefault="0006510F" w:rsidP="003E1BCF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object w:dxaOrig="225" w:dyaOrig="225" w14:anchorId="7436AA87">
                <v:shape id="_x0000_i1202" type="#_x0000_t75" style="width:222.75pt;height:30.75pt" o:ole="">
                  <v:imagedata r:id="rId14" o:title=""/>
                  <o:lock v:ext="edit" aspectratio="f"/>
                </v:shape>
                <w:control r:id="rId53" w:name="TextBox126" w:shapeid="_x0000_i1202"/>
              </w:object>
            </w:r>
          </w:p>
        </w:tc>
        <w:tc>
          <w:tcPr>
            <w:tcW w:w="4818" w:type="dxa"/>
          </w:tcPr>
          <w:p w14:paraId="0EC0FECF" w14:textId="77777777" w:rsidR="0006510F" w:rsidRDefault="0006510F" w:rsidP="003E1BCF">
            <w:pPr>
              <w:spacing w:line="360" w:lineRule="auto"/>
              <w:rPr>
                <w:rFonts w:ascii="Franklin Gothic Book" w:hAnsi="Franklin Gothic Book"/>
              </w:rPr>
            </w:pPr>
            <w:r w:rsidRPr="00E9653C">
              <w:rPr>
                <w:rFonts w:ascii="Franklin Gothic Book" w:hAnsi="Franklin Gothic Book"/>
              </w:rPr>
              <w:t>Ausgabe</w:t>
            </w:r>
            <w:r>
              <w:rPr>
                <w:rFonts w:ascii="Franklin Gothic Book" w:hAnsi="Franklin Gothic Book"/>
              </w:rPr>
              <w:t>posten</w:t>
            </w:r>
            <w:r w:rsidRPr="00E9653C">
              <w:rPr>
                <w:rFonts w:ascii="Franklin Gothic Book" w:hAnsi="Franklin Gothic Book"/>
              </w:rPr>
              <w:t xml:space="preserve"> 02:</w:t>
            </w:r>
            <w:r>
              <w:rPr>
                <w:rFonts w:ascii="Franklin Gothic Book" w:hAnsi="Franklin Gothic Book"/>
              </w:rPr>
              <w:t xml:space="preserve"> </w:t>
            </w:r>
          </w:p>
          <w:p w14:paraId="1CFBFA7B" w14:textId="7C383396" w:rsidR="0006510F" w:rsidRPr="00E9653C" w:rsidRDefault="0006510F" w:rsidP="003E1BCF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object w:dxaOrig="225" w:dyaOrig="225" w14:anchorId="7038FFF1">
                <v:shape id="_x0000_i1203" type="#_x0000_t75" style="width:222.75pt;height:30.75pt" o:ole="">
                  <v:imagedata r:id="rId14" o:title=""/>
                  <o:lock v:ext="edit" aspectratio="f"/>
                </v:shape>
                <w:control r:id="rId54" w:name="TextBox1215" w:shapeid="_x0000_i1203"/>
              </w:object>
            </w:r>
          </w:p>
        </w:tc>
        <w:tc>
          <w:tcPr>
            <w:tcW w:w="4818" w:type="dxa"/>
          </w:tcPr>
          <w:p w14:paraId="09C50BC4" w14:textId="77777777" w:rsidR="0006510F" w:rsidRDefault="0006510F" w:rsidP="003E1BCF">
            <w:pPr>
              <w:spacing w:line="360" w:lineRule="auto"/>
              <w:rPr>
                <w:rFonts w:ascii="Franklin Gothic Book" w:hAnsi="Franklin Gothic Book"/>
              </w:rPr>
            </w:pPr>
            <w:r w:rsidRPr="00E9653C">
              <w:rPr>
                <w:rFonts w:ascii="Franklin Gothic Book" w:hAnsi="Franklin Gothic Book"/>
              </w:rPr>
              <w:t>Ausgabe</w:t>
            </w:r>
            <w:r>
              <w:rPr>
                <w:rFonts w:ascii="Franklin Gothic Book" w:hAnsi="Franklin Gothic Book"/>
              </w:rPr>
              <w:t>nposten</w:t>
            </w:r>
            <w:r w:rsidRPr="00E9653C">
              <w:rPr>
                <w:rFonts w:ascii="Franklin Gothic Book" w:hAnsi="Franklin Gothic Book"/>
              </w:rPr>
              <w:t xml:space="preserve"> 03:</w:t>
            </w:r>
            <w:r>
              <w:rPr>
                <w:rFonts w:ascii="Franklin Gothic Book" w:hAnsi="Franklin Gothic Book"/>
              </w:rPr>
              <w:t xml:space="preserve"> </w:t>
            </w:r>
          </w:p>
          <w:p w14:paraId="676111D4" w14:textId="5FCF086A" w:rsidR="0006510F" w:rsidRPr="00E9653C" w:rsidRDefault="0006510F" w:rsidP="003E1BCF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object w:dxaOrig="225" w:dyaOrig="225" w14:anchorId="55BFA6FA">
                <v:shape id="_x0000_i1204" type="#_x0000_t75" style="width:222.75pt;height:30.75pt" o:ole="">
                  <v:imagedata r:id="rId14" o:title=""/>
                  <o:lock v:ext="edit" aspectratio="f"/>
                </v:shape>
                <w:control r:id="rId55" w:name="TextBox1224" w:shapeid="_x0000_i1204"/>
              </w:object>
            </w:r>
          </w:p>
        </w:tc>
      </w:tr>
      <w:tr w:rsidR="0006510F" w:rsidRPr="00E9653C" w14:paraId="32CC388B" w14:textId="77777777" w:rsidTr="003E1BCF">
        <w:tc>
          <w:tcPr>
            <w:tcW w:w="4818" w:type="dxa"/>
            <w:shd w:val="clear" w:color="auto" w:fill="auto"/>
          </w:tcPr>
          <w:p w14:paraId="1E77B846" w14:textId="58AB173D" w:rsidR="0006510F" w:rsidRPr="00874447" w:rsidRDefault="0006510F" w:rsidP="003E1BCF">
            <w:pPr>
              <w:pStyle w:val="berschrift2"/>
              <w:spacing w:line="360" w:lineRule="auto"/>
              <w:rPr>
                <w:u w:val="single"/>
              </w:rPr>
            </w:pPr>
            <w:r w:rsidRPr="00E9653C">
              <w:t>SUMME:</w:t>
            </w:r>
            <w:r>
              <w:t xml:space="preserve"> </w:t>
            </w:r>
            <w:r w:rsidRPr="00A03DB3">
              <w:rPr>
                <w:sz w:val="14"/>
                <w:szCs w:val="14"/>
              </w:rPr>
              <w:object w:dxaOrig="225" w:dyaOrig="225" w14:anchorId="3475AA59">
                <v:shape id="_x0000_i1205" type="#_x0000_t75" style="width:84.75pt;height:16.5pt" o:ole="">
                  <v:imagedata r:id="rId18" o:title=""/>
                  <o:lock v:ext="edit" aspectratio="f"/>
                </v:shape>
                <w:control r:id="rId56" w:name="TextBox121184" w:shapeid="_x0000_i1205"/>
              </w:object>
            </w:r>
            <w:r>
              <w:t xml:space="preserve"> EUR</w:t>
            </w:r>
          </w:p>
          <w:p w14:paraId="71E52467" w14:textId="77777777" w:rsidR="0006510F" w:rsidRPr="00E9653C" w:rsidRDefault="008E4781" w:rsidP="003E1BCF">
            <w:pPr>
              <w:rPr>
                <w:rFonts w:ascii="Franklin Gothic Book" w:hAnsi="Franklin Gothic Book"/>
              </w:rPr>
            </w:pPr>
            <w:sdt>
              <w:sdtPr>
                <w:id w:val="-1515759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Personalmittel   </w:t>
            </w:r>
            <w:sdt>
              <w:sdtPr>
                <w:id w:val="-312866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Sachmittel   </w:t>
            </w:r>
            <w:sdt>
              <w:sdtPr>
                <w:id w:val="1259792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Investition</w:t>
            </w:r>
          </w:p>
        </w:tc>
        <w:tc>
          <w:tcPr>
            <w:tcW w:w="4818" w:type="dxa"/>
            <w:shd w:val="clear" w:color="auto" w:fill="auto"/>
          </w:tcPr>
          <w:p w14:paraId="7EB26E7D" w14:textId="4968AB7D" w:rsidR="0006510F" w:rsidRPr="00E9653C" w:rsidRDefault="0006510F" w:rsidP="003E1BCF">
            <w:pPr>
              <w:pStyle w:val="berschrift2"/>
              <w:spacing w:line="360" w:lineRule="auto"/>
            </w:pPr>
            <w:r w:rsidRPr="00E9653C">
              <w:t xml:space="preserve">SUMME: </w:t>
            </w:r>
            <w:r w:rsidRPr="00A03DB3">
              <w:rPr>
                <w:sz w:val="20"/>
                <w:szCs w:val="24"/>
              </w:rPr>
              <w:object w:dxaOrig="225" w:dyaOrig="225" w14:anchorId="2114F6E5">
                <v:shape id="_x0000_i1206" type="#_x0000_t75" style="width:84.75pt;height:16.5pt" o:ole="">
                  <v:imagedata r:id="rId18" o:title=""/>
                  <o:lock v:ext="edit" aspectratio="f"/>
                </v:shape>
                <w:control r:id="rId57" w:name="TextBox12114" w:shapeid="_x0000_i1206"/>
              </w:object>
            </w:r>
            <w:r>
              <w:t xml:space="preserve"> EUR</w:t>
            </w:r>
          </w:p>
          <w:p w14:paraId="1E45A0FB" w14:textId="77777777" w:rsidR="0006510F" w:rsidRPr="00E9653C" w:rsidRDefault="008E4781" w:rsidP="003E1BCF">
            <w:pPr>
              <w:rPr>
                <w:rFonts w:ascii="Franklin Gothic Book" w:hAnsi="Franklin Gothic Book"/>
              </w:rPr>
            </w:pPr>
            <w:sdt>
              <w:sdtPr>
                <w:id w:val="1200972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 w:rsidRPr="00E9653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Personalmittel   </w:t>
            </w:r>
            <w:sdt>
              <w:sdtPr>
                <w:id w:val="978584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 w:rsidRPr="00E9653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Sachmittel   </w:t>
            </w:r>
            <w:sdt>
              <w:sdtPr>
                <w:id w:val="577648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 w:rsidRPr="00E9653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Investition</w:t>
            </w:r>
          </w:p>
        </w:tc>
        <w:tc>
          <w:tcPr>
            <w:tcW w:w="4818" w:type="dxa"/>
            <w:shd w:val="clear" w:color="auto" w:fill="auto"/>
          </w:tcPr>
          <w:p w14:paraId="703D827D" w14:textId="00D7C04F" w:rsidR="0006510F" w:rsidRPr="00E9653C" w:rsidRDefault="0006510F" w:rsidP="003E1BCF">
            <w:pPr>
              <w:pStyle w:val="berschrift2"/>
              <w:spacing w:line="360" w:lineRule="auto"/>
            </w:pPr>
            <w:r w:rsidRPr="00E9653C">
              <w:t xml:space="preserve">SUMME: </w:t>
            </w:r>
            <w:r w:rsidRPr="00A03DB3">
              <w:rPr>
                <w:sz w:val="20"/>
                <w:szCs w:val="24"/>
              </w:rPr>
              <w:object w:dxaOrig="225" w:dyaOrig="225" w14:anchorId="3C506B82">
                <v:shape id="_x0000_i1207" type="#_x0000_t75" style="width:84.75pt;height:16.5pt" o:ole="">
                  <v:imagedata r:id="rId18" o:title=""/>
                  <o:lock v:ext="edit" aspectratio="f"/>
                </v:shape>
                <w:control r:id="rId58" w:name="TextBox121194" w:shapeid="_x0000_i1207"/>
              </w:object>
            </w:r>
            <w:r>
              <w:t xml:space="preserve"> EUR</w:t>
            </w:r>
          </w:p>
          <w:p w14:paraId="02C3F64A" w14:textId="77777777" w:rsidR="0006510F" w:rsidRPr="00E9653C" w:rsidRDefault="008E4781" w:rsidP="003E1BCF">
            <w:pPr>
              <w:rPr>
                <w:rFonts w:ascii="Franklin Gothic Book" w:hAnsi="Franklin Gothic Book"/>
              </w:rPr>
            </w:pPr>
            <w:sdt>
              <w:sdtPr>
                <w:id w:val="1245459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 w:rsidRPr="00E9653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Personalmittel   </w:t>
            </w:r>
            <w:sdt>
              <w:sdtPr>
                <w:id w:val="1524362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 w:rsidRPr="00E9653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Sachmittel   </w:t>
            </w:r>
            <w:sdt>
              <w:sdtPr>
                <w:id w:val="-243417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10F" w:rsidRPr="00E9653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6510F" w:rsidRPr="00E9653C">
              <w:rPr>
                <w:rFonts w:ascii="Franklin Gothic Book" w:hAnsi="Franklin Gothic Book"/>
              </w:rPr>
              <w:t xml:space="preserve"> Investition</w:t>
            </w:r>
          </w:p>
        </w:tc>
      </w:tr>
      <w:tr w:rsidR="0006510F" w:rsidRPr="00E9653C" w14:paraId="65F9987E" w14:textId="77777777" w:rsidTr="003E1BCF">
        <w:tc>
          <w:tcPr>
            <w:tcW w:w="14454" w:type="dxa"/>
            <w:gridSpan w:val="3"/>
            <w:shd w:val="clear" w:color="auto" w:fill="E2EFD9"/>
          </w:tcPr>
          <w:p w14:paraId="5FA20729" w14:textId="77777777" w:rsidR="0006510F" w:rsidRPr="000B446F" w:rsidRDefault="0006510F" w:rsidP="003E1BCF">
            <w:pPr>
              <w:pStyle w:val="berschrift2"/>
            </w:pPr>
            <w:r w:rsidRPr="000B446F">
              <w:t xml:space="preserve">Wie können Sie Ihr Projektziel mit der beschriebenen Maßnahme und den </w:t>
            </w:r>
            <w:r>
              <w:t>o.g.</w:t>
            </w:r>
            <w:r w:rsidRPr="000B446F">
              <w:t xml:space="preserve"> Ausgabenposten erreichen?</w:t>
            </w:r>
          </w:p>
        </w:tc>
      </w:tr>
      <w:tr w:rsidR="0006510F" w:rsidRPr="00BA51BE" w14:paraId="27558438" w14:textId="77777777" w:rsidTr="003E1BCF">
        <w:tc>
          <w:tcPr>
            <w:tcW w:w="14454" w:type="dxa"/>
            <w:gridSpan w:val="3"/>
            <w:shd w:val="clear" w:color="auto" w:fill="auto"/>
          </w:tcPr>
          <w:p w14:paraId="335C097E" w14:textId="77777777" w:rsidR="0006510F" w:rsidRPr="00BA51BE" w:rsidRDefault="0006510F" w:rsidP="003E1BCF">
            <w:pPr>
              <w:spacing w:line="360" w:lineRule="auto"/>
              <w:rPr>
                <w:rFonts w:ascii="Franklin Gothic Book" w:hAnsi="Franklin Gothic Book"/>
                <w:sz w:val="16"/>
                <w:szCs w:val="16"/>
              </w:rPr>
            </w:pPr>
            <w:r w:rsidRPr="00BA51BE">
              <w:rPr>
                <w:rFonts w:ascii="Franklin Gothic Book" w:hAnsi="Franklin Gothic Book"/>
                <w:sz w:val="16"/>
                <w:szCs w:val="16"/>
              </w:rPr>
              <w:t>Maximal 800 Zeichen inkl. Leerzeichen</w:t>
            </w:r>
          </w:p>
          <w:p w14:paraId="6CE4F9F1" w14:textId="25118D37" w:rsidR="0006510F" w:rsidRPr="00BA51BE" w:rsidRDefault="0006510F" w:rsidP="003E1BCF">
            <w:pPr>
              <w:rPr>
                <w:rFonts w:ascii="Franklin Gothic Book" w:hAnsi="Franklin Gothic Book"/>
                <w:sz w:val="16"/>
                <w:szCs w:val="16"/>
              </w:rPr>
            </w:pPr>
            <w:r w:rsidRPr="00BA51BE">
              <w:rPr>
                <w:rFonts w:ascii="Franklin Gothic Book" w:hAnsi="Franklin Gothic Book"/>
                <w:sz w:val="16"/>
                <w:szCs w:val="16"/>
              </w:rPr>
              <w:object w:dxaOrig="225" w:dyaOrig="225" w14:anchorId="74393C88">
                <v:shape id="_x0000_i1212" type="#_x0000_t75" style="width:708.75pt;height:84pt" o:ole="">
                  <v:imagedata r:id="rId22" o:title=""/>
                  <o:lock v:ext="edit" aspectratio="f"/>
                </v:shape>
                <w:control r:id="rId59" w:name="TextBox1114" w:shapeid="_x0000_i1212"/>
              </w:object>
            </w:r>
          </w:p>
        </w:tc>
      </w:tr>
    </w:tbl>
    <w:p w14:paraId="2563CC30" w14:textId="77777777" w:rsidR="0006510F" w:rsidRDefault="0006510F"/>
    <w:bookmarkEnd w:id="0"/>
    <w:sectPr w:rsidR="0006510F" w:rsidSect="00497E93">
      <w:headerReference w:type="default" r:id="rId60"/>
      <w:pgSz w:w="16838" w:h="11906" w:orient="landscape"/>
      <w:pgMar w:top="1134" w:right="1134" w:bottom="567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5A706" w14:textId="77777777" w:rsidR="00FD3E4C" w:rsidRDefault="00FD3E4C">
      <w:pPr>
        <w:spacing w:after="0"/>
      </w:pPr>
      <w:r>
        <w:separator/>
      </w:r>
    </w:p>
    <w:p w14:paraId="55355CA2" w14:textId="77777777" w:rsidR="00FD3E4C" w:rsidRDefault="00FD3E4C"/>
  </w:endnote>
  <w:endnote w:type="continuationSeparator" w:id="0">
    <w:p w14:paraId="69B3D9CA" w14:textId="77777777" w:rsidR="00FD3E4C" w:rsidRDefault="00FD3E4C">
      <w:pPr>
        <w:spacing w:after="0"/>
      </w:pPr>
      <w:r>
        <w:continuationSeparator/>
      </w:r>
    </w:p>
    <w:p w14:paraId="33B713D8" w14:textId="77777777" w:rsidR="00FD3E4C" w:rsidRDefault="00FD3E4C"/>
  </w:endnote>
  <w:endnote w:type="continuationNotice" w:id="1">
    <w:p w14:paraId="1E61F07D" w14:textId="77777777" w:rsidR="00FD3E4C" w:rsidRDefault="00FD3E4C">
      <w:pPr>
        <w:spacing w:after="0"/>
      </w:pPr>
    </w:p>
    <w:p w14:paraId="2E53BE48" w14:textId="77777777" w:rsidR="00FD3E4C" w:rsidRDefault="00FD3E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" w:fontKey="{E1009175-94D6-485F-A033-FE0840F512D8}"/>
    <w:embedBold r:id="rId2" w:fontKey="{2B697B22-D234-4651-86B6-4EF3055DBDD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3" w:fontKey="{BF8DF4B4-3A97-4934-96C9-D761AA810DD7}"/>
    <w:embedItalic r:id="rId4" w:fontKey="{BADC3F87-8C74-45A4-B6F3-ABBC3D76D5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FF6D5B65-8896-4A0B-84AA-34E5892D3C0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subsetted="1" w:fontKey="{BCE1B5C6-ABAA-49AF-91B2-EAF88C42E65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32B1D" w14:textId="77777777" w:rsidR="00FD3E4C" w:rsidRDefault="00FD3E4C">
      <w:pPr>
        <w:spacing w:after="0"/>
      </w:pPr>
      <w:r>
        <w:separator/>
      </w:r>
    </w:p>
    <w:p w14:paraId="1549AE16" w14:textId="77777777" w:rsidR="00FD3E4C" w:rsidRDefault="00FD3E4C"/>
  </w:footnote>
  <w:footnote w:type="continuationSeparator" w:id="0">
    <w:p w14:paraId="3F70FEBF" w14:textId="77777777" w:rsidR="00FD3E4C" w:rsidRDefault="00FD3E4C">
      <w:pPr>
        <w:spacing w:after="0"/>
      </w:pPr>
      <w:r>
        <w:continuationSeparator/>
      </w:r>
    </w:p>
    <w:p w14:paraId="6CE9C2F8" w14:textId="77777777" w:rsidR="00FD3E4C" w:rsidRDefault="00FD3E4C"/>
  </w:footnote>
  <w:footnote w:type="continuationNotice" w:id="1">
    <w:p w14:paraId="439031F2" w14:textId="77777777" w:rsidR="00FD3E4C" w:rsidRDefault="00FD3E4C">
      <w:pPr>
        <w:spacing w:after="0"/>
      </w:pPr>
    </w:p>
    <w:p w14:paraId="0DD8F1E0" w14:textId="77777777" w:rsidR="00FD3E4C" w:rsidRDefault="00FD3E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E8D7E" w14:textId="3F7160C5" w:rsidR="0098795C" w:rsidRPr="00FB4AAE" w:rsidRDefault="00FB4AAE" w:rsidP="00FB4AAE">
    <w:pPr>
      <w:pBdr>
        <w:bottom w:val="single" w:sz="4" w:space="1" w:color="auto"/>
      </w:pBdr>
      <w:tabs>
        <w:tab w:val="center" w:pos="4536"/>
        <w:tab w:val="right" w:pos="9072"/>
      </w:tabs>
      <w:spacing w:after="170" w:line="276" w:lineRule="auto"/>
      <w:rPr>
        <w:rStyle w:val="berschrift5Zchn"/>
        <w:color w:val="auto"/>
      </w:rPr>
    </w:pPr>
    <w:r w:rsidRPr="007771D2">
      <w:rPr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6400C366" wp14:editId="42944C5E">
          <wp:simplePos x="0" y="0"/>
          <wp:positionH relativeFrom="margin">
            <wp:posOffset>7494080</wp:posOffset>
          </wp:positionH>
          <wp:positionV relativeFrom="topMargin">
            <wp:posOffset>316230</wp:posOffset>
          </wp:positionV>
          <wp:extent cx="1756410" cy="539750"/>
          <wp:effectExtent l="0" t="0" r="0" b="0"/>
          <wp:wrapNone/>
          <wp:docPr id="16" name="Grafik 16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641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771D2">
      <w:rPr>
        <w:sz w:val="32"/>
        <w:szCs w:val="32"/>
      </w:rPr>
      <w:t>Freiraum 2023</w:t>
    </w:r>
    <w:r w:rsidRPr="007771D2">
      <w:rPr>
        <w:sz w:val="32"/>
        <w:szCs w:val="32"/>
      </w:rPr>
      <w:br/>
    </w:r>
    <w:r w:rsidRPr="007771D2">
      <w:t>Maßnahmen- und Ausgabenplan (MAP)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D3646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BB214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40863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D3C93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EAA85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20C34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A7ADC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61A30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08ACC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FAE84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770C99"/>
    <w:multiLevelType w:val="multilevel"/>
    <w:tmpl w:val="E96EC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2802345"/>
    <w:multiLevelType w:val="hybridMultilevel"/>
    <w:tmpl w:val="AB4E842E"/>
    <w:lvl w:ilvl="0" w:tplc="5DAE5C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3A44C48"/>
    <w:multiLevelType w:val="hybridMultilevel"/>
    <w:tmpl w:val="58320DA8"/>
    <w:lvl w:ilvl="0" w:tplc="9B5EF05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0221050"/>
    <w:multiLevelType w:val="hybridMultilevel"/>
    <w:tmpl w:val="F4D42E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C428F8"/>
    <w:multiLevelType w:val="hybridMultilevel"/>
    <w:tmpl w:val="C7A484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361558"/>
    <w:multiLevelType w:val="multilevel"/>
    <w:tmpl w:val="F306D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0D65A8C"/>
    <w:multiLevelType w:val="hybridMultilevel"/>
    <w:tmpl w:val="964EC47E"/>
    <w:lvl w:ilvl="0" w:tplc="EEDE7652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0D6792"/>
    <w:multiLevelType w:val="multilevel"/>
    <w:tmpl w:val="F7AE90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080" w:hanging="360"/>
      </w:pPr>
      <w:rPr>
        <w:rFonts w:ascii="Franklin Gothic Book" w:eastAsiaTheme="minorHAnsi" w:hAnsi="Franklin Gothic Book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BDA0D5A"/>
    <w:multiLevelType w:val="hybridMultilevel"/>
    <w:tmpl w:val="81508330"/>
    <w:lvl w:ilvl="0" w:tplc="E70C6D52">
      <w:numFmt w:val="bullet"/>
      <w:lvlText w:val="-"/>
      <w:lvlJc w:val="left"/>
      <w:pPr>
        <w:ind w:left="420" w:hanging="360"/>
      </w:pPr>
      <w:rPr>
        <w:rFonts w:ascii="Franklin Gothic Book" w:eastAsiaTheme="minorHAnsi" w:hAnsi="Franklin Gothic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 w15:restartNumberingAfterBreak="0">
    <w:nsid w:val="31C04322"/>
    <w:multiLevelType w:val="hybridMultilevel"/>
    <w:tmpl w:val="4526580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CB2FF8"/>
    <w:multiLevelType w:val="hybridMultilevel"/>
    <w:tmpl w:val="D862C3A4"/>
    <w:lvl w:ilvl="0" w:tplc="87B6D0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202C08"/>
    <w:multiLevelType w:val="hybridMultilevel"/>
    <w:tmpl w:val="B61A8D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97F6F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4B8F68D5"/>
    <w:multiLevelType w:val="hybridMultilevel"/>
    <w:tmpl w:val="05C4AA5E"/>
    <w:lvl w:ilvl="0" w:tplc="0A9EC9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8141F8"/>
    <w:multiLevelType w:val="hybridMultilevel"/>
    <w:tmpl w:val="263C1672"/>
    <w:lvl w:ilvl="0" w:tplc="0A9EC9F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2205BB0"/>
    <w:multiLevelType w:val="hybridMultilevel"/>
    <w:tmpl w:val="510A43B4"/>
    <w:lvl w:ilvl="0" w:tplc="0A9EC9F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34667D5"/>
    <w:multiLevelType w:val="hybridMultilevel"/>
    <w:tmpl w:val="B380C7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F77214"/>
    <w:multiLevelType w:val="hybridMultilevel"/>
    <w:tmpl w:val="0A68B896"/>
    <w:lvl w:ilvl="0" w:tplc="5A0A9FE8">
      <w:start w:val="11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0348B2"/>
    <w:multiLevelType w:val="hybridMultilevel"/>
    <w:tmpl w:val="7BBA2558"/>
    <w:lvl w:ilvl="0" w:tplc="CD3AE9D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A27738"/>
    <w:multiLevelType w:val="hybridMultilevel"/>
    <w:tmpl w:val="C934507E"/>
    <w:lvl w:ilvl="0" w:tplc="0A9EC9F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95B0A95"/>
    <w:multiLevelType w:val="hybridMultilevel"/>
    <w:tmpl w:val="5344E0A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846419"/>
    <w:multiLevelType w:val="multilevel"/>
    <w:tmpl w:val="002863A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E004E59"/>
    <w:multiLevelType w:val="hybridMultilevel"/>
    <w:tmpl w:val="E326CA0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B76807"/>
    <w:multiLevelType w:val="hybridMultilevel"/>
    <w:tmpl w:val="49ACD63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D2A01"/>
    <w:multiLevelType w:val="multilevel"/>
    <w:tmpl w:val="49B07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11471837">
    <w:abstractNumId w:val="26"/>
  </w:num>
  <w:num w:numId="2" w16cid:durableId="650671976">
    <w:abstractNumId w:val="14"/>
  </w:num>
  <w:num w:numId="3" w16cid:durableId="1335259298">
    <w:abstractNumId w:val="22"/>
  </w:num>
  <w:num w:numId="4" w16cid:durableId="1364599465">
    <w:abstractNumId w:val="16"/>
  </w:num>
  <w:num w:numId="5" w16cid:durableId="635454153">
    <w:abstractNumId w:val="28"/>
  </w:num>
  <w:num w:numId="6" w16cid:durableId="1842623817">
    <w:abstractNumId w:val="18"/>
  </w:num>
  <w:num w:numId="7" w16cid:durableId="1548685881">
    <w:abstractNumId w:val="15"/>
  </w:num>
  <w:num w:numId="8" w16cid:durableId="1139763858">
    <w:abstractNumId w:val="10"/>
  </w:num>
  <w:num w:numId="9" w16cid:durableId="388965287">
    <w:abstractNumId w:val="17"/>
  </w:num>
  <w:num w:numId="10" w16cid:durableId="1484590794">
    <w:abstractNumId w:val="31"/>
  </w:num>
  <w:num w:numId="11" w16cid:durableId="1548031020">
    <w:abstractNumId w:val="34"/>
  </w:num>
  <w:num w:numId="12" w16cid:durableId="653223970">
    <w:abstractNumId w:val="19"/>
  </w:num>
  <w:num w:numId="13" w16cid:durableId="88737145">
    <w:abstractNumId w:val="20"/>
  </w:num>
  <w:num w:numId="14" w16cid:durableId="874930095">
    <w:abstractNumId w:val="11"/>
  </w:num>
  <w:num w:numId="15" w16cid:durableId="303705821">
    <w:abstractNumId w:val="9"/>
  </w:num>
  <w:num w:numId="16" w16cid:durableId="820736660">
    <w:abstractNumId w:val="8"/>
  </w:num>
  <w:num w:numId="17" w16cid:durableId="1763407374">
    <w:abstractNumId w:val="7"/>
  </w:num>
  <w:num w:numId="18" w16cid:durableId="15544524">
    <w:abstractNumId w:val="6"/>
  </w:num>
  <w:num w:numId="19" w16cid:durableId="2047370361">
    <w:abstractNumId w:val="5"/>
  </w:num>
  <w:num w:numId="20" w16cid:durableId="1867254310">
    <w:abstractNumId w:val="4"/>
  </w:num>
  <w:num w:numId="21" w16cid:durableId="1442799145">
    <w:abstractNumId w:val="3"/>
  </w:num>
  <w:num w:numId="22" w16cid:durableId="2047414550">
    <w:abstractNumId w:val="2"/>
  </w:num>
  <w:num w:numId="23" w16cid:durableId="1553535703">
    <w:abstractNumId w:val="1"/>
  </w:num>
  <w:num w:numId="24" w16cid:durableId="211117497">
    <w:abstractNumId w:val="0"/>
  </w:num>
  <w:num w:numId="25" w16cid:durableId="1170486830">
    <w:abstractNumId w:val="21"/>
  </w:num>
  <w:num w:numId="26" w16cid:durableId="431321590">
    <w:abstractNumId w:val="12"/>
  </w:num>
  <w:num w:numId="27" w16cid:durableId="675612270">
    <w:abstractNumId w:val="23"/>
  </w:num>
  <w:num w:numId="28" w16cid:durableId="524758151">
    <w:abstractNumId w:val="29"/>
  </w:num>
  <w:num w:numId="29" w16cid:durableId="1052265741">
    <w:abstractNumId w:val="27"/>
  </w:num>
  <w:num w:numId="30" w16cid:durableId="1393389010">
    <w:abstractNumId w:val="32"/>
  </w:num>
  <w:num w:numId="31" w16cid:durableId="2144927943">
    <w:abstractNumId w:val="24"/>
  </w:num>
  <w:num w:numId="32" w16cid:durableId="1887909426">
    <w:abstractNumId w:val="25"/>
  </w:num>
  <w:num w:numId="33" w16cid:durableId="1762485000">
    <w:abstractNumId w:val="30"/>
  </w:num>
  <w:num w:numId="34" w16cid:durableId="1065446397">
    <w:abstractNumId w:val="13"/>
  </w:num>
  <w:num w:numId="35" w16cid:durableId="133838758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hideSpellingErrors/>
  <w:hideGrammaticalErrors/>
  <w:attachedTemplate r:id="rId1"/>
  <w:documentProtection w:edit="forms" w:enforcement="1" w:cryptProviderType="rsaAES" w:cryptAlgorithmClass="hash" w:cryptAlgorithmType="typeAny" w:cryptAlgorithmSid="14" w:cryptSpinCount="100000" w:hash="kVcJlUN2fSVqI0tiyGlc9WoyLnIAzWd+b/wsxwajhehgqMewzD8FLrNDqFPzHJ+HiYkJAaxBVTkL4TsL1BeylQ==" w:salt="TeHhrwdsfJvzWMvARXmz9g=="/>
  <w:defaultTabStop w:val="708"/>
  <w:hyphenationZone w:val="425"/>
  <w:characterSpacingControl w:val="doNotCompress"/>
  <w:hdrShapeDefaults>
    <o:shapedefaults v:ext="edit" spidmax="2096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329"/>
    <w:rsid w:val="00001EC2"/>
    <w:rsid w:val="00007129"/>
    <w:rsid w:val="0002589E"/>
    <w:rsid w:val="00027C7A"/>
    <w:rsid w:val="000338AC"/>
    <w:rsid w:val="00043900"/>
    <w:rsid w:val="00050210"/>
    <w:rsid w:val="000569CF"/>
    <w:rsid w:val="000573C3"/>
    <w:rsid w:val="00061AF1"/>
    <w:rsid w:val="0006510F"/>
    <w:rsid w:val="000728E7"/>
    <w:rsid w:val="00074762"/>
    <w:rsid w:val="00081C7D"/>
    <w:rsid w:val="0008336A"/>
    <w:rsid w:val="00086E60"/>
    <w:rsid w:val="00090500"/>
    <w:rsid w:val="000A332C"/>
    <w:rsid w:val="000A4947"/>
    <w:rsid w:val="000A7B6E"/>
    <w:rsid w:val="000B446F"/>
    <w:rsid w:val="000C3D10"/>
    <w:rsid w:val="000D43EF"/>
    <w:rsid w:val="000E3CF2"/>
    <w:rsid w:val="000F3D04"/>
    <w:rsid w:val="000F50F8"/>
    <w:rsid w:val="00104D45"/>
    <w:rsid w:val="00106BC6"/>
    <w:rsid w:val="001104FF"/>
    <w:rsid w:val="0011388B"/>
    <w:rsid w:val="00120A78"/>
    <w:rsid w:val="00127DA0"/>
    <w:rsid w:val="001411E6"/>
    <w:rsid w:val="001424D2"/>
    <w:rsid w:val="00143DEB"/>
    <w:rsid w:val="001544A2"/>
    <w:rsid w:val="001636BE"/>
    <w:rsid w:val="001642FE"/>
    <w:rsid w:val="00167C51"/>
    <w:rsid w:val="00171498"/>
    <w:rsid w:val="00172960"/>
    <w:rsid w:val="00175091"/>
    <w:rsid w:val="00186C10"/>
    <w:rsid w:val="001A2B36"/>
    <w:rsid w:val="001D74B0"/>
    <w:rsid w:val="001E08AA"/>
    <w:rsid w:val="001E3B25"/>
    <w:rsid w:val="001E5BCA"/>
    <w:rsid w:val="001F4C7D"/>
    <w:rsid w:val="001F7E73"/>
    <w:rsid w:val="0020067A"/>
    <w:rsid w:val="00200D65"/>
    <w:rsid w:val="0021065A"/>
    <w:rsid w:val="002108D5"/>
    <w:rsid w:val="00213808"/>
    <w:rsid w:val="00215F29"/>
    <w:rsid w:val="00217B41"/>
    <w:rsid w:val="0022255C"/>
    <w:rsid w:val="00236270"/>
    <w:rsid w:val="00242B30"/>
    <w:rsid w:val="00246697"/>
    <w:rsid w:val="00261FF4"/>
    <w:rsid w:val="002716BB"/>
    <w:rsid w:val="00273DB9"/>
    <w:rsid w:val="00280C57"/>
    <w:rsid w:val="0028602F"/>
    <w:rsid w:val="00286A8D"/>
    <w:rsid w:val="002A2DC1"/>
    <w:rsid w:val="002B1F3D"/>
    <w:rsid w:val="002C1925"/>
    <w:rsid w:val="002C7070"/>
    <w:rsid w:val="002C708A"/>
    <w:rsid w:val="002C72CF"/>
    <w:rsid w:val="002D1427"/>
    <w:rsid w:val="002D7E79"/>
    <w:rsid w:val="002F3698"/>
    <w:rsid w:val="002F4C19"/>
    <w:rsid w:val="002F4D12"/>
    <w:rsid w:val="00300057"/>
    <w:rsid w:val="003070BD"/>
    <w:rsid w:val="003125DB"/>
    <w:rsid w:val="00314448"/>
    <w:rsid w:val="003146D7"/>
    <w:rsid w:val="00317528"/>
    <w:rsid w:val="003178A5"/>
    <w:rsid w:val="00326466"/>
    <w:rsid w:val="00327D7E"/>
    <w:rsid w:val="00332192"/>
    <w:rsid w:val="0033258D"/>
    <w:rsid w:val="00352B8C"/>
    <w:rsid w:val="00355FE1"/>
    <w:rsid w:val="003745D8"/>
    <w:rsid w:val="00374BC0"/>
    <w:rsid w:val="00381DA0"/>
    <w:rsid w:val="00386C81"/>
    <w:rsid w:val="003A14B9"/>
    <w:rsid w:val="003A1583"/>
    <w:rsid w:val="003A4098"/>
    <w:rsid w:val="003A437B"/>
    <w:rsid w:val="003A6739"/>
    <w:rsid w:val="003A6C0B"/>
    <w:rsid w:val="003B0A23"/>
    <w:rsid w:val="003B7308"/>
    <w:rsid w:val="003C15B0"/>
    <w:rsid w:val="003C6C54"/>
    <w:rsid w:val="003D1D10"/>
    <w:rsid w:val="003E1421"/>
    <w:rsid w:val="003E22B7"/>
    <w:rsid w:val="003E65DD"/>
    <w:rsid w:val="003E6E09"/>
    <w:rsid w:val="003F4528"/>
    <w:rsid w:val="0040542C"/>
    <w:rsid w:val="00413BEF"/>
    <w:rsid w:val="00424250"/>
    <w:rsid w:val="00426010"/>
    <w:rsid w:val="00431F88"/>
    <w:rsid w:val="004322B7"/>
    <w:rsid w:val="004346AD"/>
    <w:rsid w:val="00437899"/>
    <w:rsid w:val="0044271A"/>
    <w:rsid w:val="0045228E"/>
    <w:rsid w:val="00453662"/>
    <w:rsid w:val="00454356"/>
    <w:rsid w:val="00456A7C"/>
    <w:rsid w:val="00456B75"/>
    <w:rsid w:val="00457E65"/>
    <w:rsid w:val="00476685"/>
    <w:rsid w:val="00477F57"/>
    <w:rsid w:val="00483CFB"/>
    <w:rsid w:val="004921A7"/>
    <w:rsid w:val="00497E93"/>
    <w:rsid w:val="004A2242"/>
    <w:rsid w:val="004A528E"/>
    <w:rsid w:val="004A7AFC"/>
    <w:rsid w:val="004B3340"/>
    <w:rsid w:val="004B3D69"/>
    <w:rsid w:val="004B46CB"/>
    <w:rsid w:val="004C04A0"/>
    <w:rsid w:val="004C0B90"/>
    <w:rsid w:val="004C19B2"/>
    <w:rsid w:val="004C491B"/>
    <w:rsid w:val="004F54B0"/>
    <w:rsid w:val="004F5820"/>
    <w:rsid w:val="004F5D1B"/>
    <w:rsid w:val="00507AEC"/>
    <w:rsid w:val="00512B0B"/>
    <w:rsid w:val="00527325"/>
    <w:rsid w:val="00527A15"/>
    <w:rsid w:val="00540DE4"/>
    <w:rsid w:val="005506B8"/>
    <w:rsid w:val="005668B4"/>
    <w:rsid w:val="00570CD9"/>
    <w:rsid w:val="00577CB2"/>
    <w:rsid w:val="00580791"/>
    <w:rsid w:val="00585E4A"/>
    <w:rsid w:val="00590C33"/>
    <w:rsid w:val="00591769"/>
    <w:rsid w:val="005D2E85"/>
    <w:rsid w:val="005D69D7"/>
    <w:rsid w:val="005E05DD"/>
    <w:rsid w:val="005F06EE"/>
    <w:rsid w:val="005F3C63"/>
    <w:rsid w:val="00603C9B"/>
    <w:rsid w:val="0060524A"/>
    <w:rsid w:val="006058E4"/>
    <w:rsid w:val="00610472"/>
    <w:rsid w:val="006244E2"/>
    <w:rsid w:val="00640199"/>
    <w:rsid w:val="0064115E"/>
    <w:rsid w:val="00642424"/>
    <w:rsid w:val="00650048"/>
    <w:rsid w:val="006518BD"/>
    <w:rsid w:val="006523CB"/>
    <w:rsid w:val="006554F5"/>
    <w:rsid w:val="00657221"/>
    <w:rsid w:val="00666D4B"/>
    <w:rsid w:val="00674BC3"/>
    <w:rsid w:val="00677EB0"/>
    <w:rsid w:val="0068373A"/>
    <w:rsid w:val="00692990"/>
    <w:rsid w:val="00695770"/>
    <w:rsid w:val="00695F1D"/>
    <w:rsid w:val="00696F75"/>
    <w:rsid w:val="006A521E"/>
    <w:rsid w:val="006A57E4"/>
    <w:rsid w:val="006A7475"/>
    <w:rsid w:val="006B2245"/>
    <w:rsid w:val="006B2A41"/>
    <w:rsid w:val="006B335C"/>
    <w:rsid w:val="006B531C"/>
    <w:rsid w:val="006C2308"/>
    <w:rsid w:val="006C4996"/>
    <w:rsid w:val="006C60D4"/>
    <w:rsid w:val="006D2412"/>
    <w:rsid w:val="006D2801"/>
    <w:rsid w:val="006D3F62"/>
    <w:rsid w:val="006D5DEA"/>
    <w:rsid w:val="006E5F2A"/>
    <w:rsid w:val="006F6834"/>
    <w:rsid w:val="006F7FFD"/>
    <w:rsid w:val="00710C42"/>
    <w:rsid w:val="00711C40"/>
    <w:rsid w:val="0072130B"/>
    <w:rsid w:val="00721896"/>
    <w:rsid w:val="00722876"/>
    <w:rsid w:val="00725ED2"/>
    <w:rsid w:val="0074203C"/>
    <w:rsid w:val="007568FA"/>
    <w:rsid w:val="007577A9"/>
    <w:rsid w:val="00762B4E"/>
    <w:rsid w:val="00764673"/>
    <w:rsid w:val="00764F51"/>
    <w:rsid w:val="00771EC0"/>
    <w:rsid w:val="007720A7"/>
    <w:rsid w:val="007751B8"/>
    <w:rsid w:val="00775B23"/>
    <w:rsid w:val="00784BA4"/>
    <w:rsid w:val="00785043"/>
    <w:rsid w:val="00792D51"/>
    <w:rsid w:val="0079360E"/>
    <w:rsid w:val="00795B23"/>
    <w:rsid w:val="00797D83"/>
    <w:rsid w:val="007A00D3"/>
    <w:rsid w:val="007A0A99"/>
    <w:rsid w:val="007B2C58"/>
    <w:rsid w:val="007B3287"/>
    <w:rsid w:val="007C2070"/>
    <w:rsid w:val="007C4473"/>
    <w:rsid w:val="007C4B51"/>
    <w:rsid w:val="007C60A5"/>
    <w:rsid w:val="007E1BBB"/>
    <w:rsid w:val="007E338B"/>
    <w:rsid w:val="007E3626"/>
    <w:rsid w:val="007E5B65"/>
    <w:rsid w:val="007E7E83"/>
    <w:rsid w:val="007F3C9C"/>
    <w:rsid w:val="00805B57"/>
    <w:rsid w:val="00805E43"/>
    <w:rsid w:val="00807C23"/>
    <w:rsid w:val="00807F61"/>
    <w:rsid w:val="0082010F"/>
    <w:rsid w:val="00820298"/>
    <w:rsid w:val="00822B4C"/>
    <w:rsid w:val="00830AF6"/>
    <w:rsid w:val="00835199"/>
    <w:rsid w:val="00835ED6"/>
    <w:rsid w:val="00837925"/>
    <w:rsid w:val="00840DA4"/>
    <w:rsid w:val="0084407F"/>
    <w:rsid w:val="00864173"/>
    <w:rsid w:val="00866DF9"/>
    <w:rsid w:val="00874447"/>
    <w:rsid w:val="00877AD2"/>
    <w:rsid w:val="008833AB"/>
    <w:rsid w:val="00885329"/>
    <w:rsid w:val="0088572F"/>
    <w:rsid w:val="00890028"/>
    <w:rsid w:val="008932ED"/>
    <w:rsid w:val="00895B7B"/>
    <w:rsid w:val="008A0513"/>
    <w:rsid w:val="008A1146"/>
    <w:rsid w:val="008A395A"/>
    <w:rsid w:val="008A787F"/>
    <w:rsid w:val="008C78B0"/>
    <w:rsid w:val="008D06BD"/>
    <w:rsid w:val="008E4781"/>
    <w:rsid w:val="008F1FC4"/>
    <w:rsid w:val="008F54E6"/>
    <w:rsid w:val="008F63D0"/>
    <w:rsid w:val="00903B39"/>
    <w:rsid w:val="00910290"/>
    <w:rsid w:val="009203DB"/>
    <w:rsid w:val="009225E8"/>
    <w:rsid w:val="00923121"/>
    <w:rsid w:val="0092376F"/>
    <w:rsid w:val="00923968"/>
    <w:rsid w:val="00936B68"/>
    <w:rsid w:val="00941A92"/>
    <w:rsid w:val="009443B7"/>
    <w:rsid w:val="00946569"/>
    <w:rsid w:val="00947831"/>
    <w:rsid w:val="009518E9"/>
    <w:rsid w:val="009669E5"/>
    <w:rsid w:val="009678C4"/>
    <w:rsid w:val="00970963"/>
    <w:rsid w:val="00970C90"/>
    <w:rsid w:val="009766CD"/>
    <w:rsid w:val="00977218"/>
    <w:rsid w:val="00980BB0"/>
    <w:rsid w:val="00980CF4"/>
    <w:rsid w:val="00984E2D"/>
    <w:rsid w:val="0098795C"/>
    <w:rsid w:val="009924DA"/>
    <w:rsid w:val="00995950"/>
    <w:rsid w:val="009B7641"/>
    <w:rsid w:val="009C0306"/>
    <w:rsid w:val="009D04E5"/>
    <w:rsid w:val="009D1138"/>
    <w:rsid w:val="009D5791"/>
    <w:rsid w:val="009D61A5"/>
    <w:rsid w:val="009E0C8B"/>
    <w:rsid w:val="009E238D"/>
    <w:rsid w:val="009E2FF6"/>
    <w:rsid w:val="009F262A"/>
    <w:rsid w:val="009F6B3A"/>
    <w:rsid w:val="009F7180"/>
    <w:rsid w:val="00A01B97"/>
    <w:rsid w:val="00A03DB3"/>
    <w:rsid w:val="00A130E8"/>
    <w:rsid w:val="00A1504B"/>
    <w:rsid w:val="00A203E1"/>
    <w:rsid w:val="00A20E9E"/>
    <w:rsid w:val="00A217F8"/>
    <w:rsid w:val="00A24560"/>
    <w:rsid w:val="00A24885"/>
    <w:rsid w:val="00A24ADA"/>
    <w:rsid w:val="00A30CB3"/>
    <w:rsid w:val="00A32191"/>
    <w:rsid w:val="00A437A2"/>
    <w:rsid w:val="00A555B7"/>
    <w:rsid w:val="00A6355D"/>
    <w:rsid w:val="00A65F37"/>
    <w:rsid w:val="00A73115"/>
    <w:rsid w:val="00A75E61"/>
    <w:rsid w:val="00A832A1"/>
    <w:rsid w:val="00A841BF"/>
    <w:rsid w:val="00A85300"/>
    <w:rsid w:val="00A9419E"/>
    <w:rsid w:val="00AA00AC"/>
    <w:rsid w:val="00AB1560"/>
    <w:rsid w:val="00AB2CD2"/>
    <w:rsid w:val="00AB66CA"/>
    <w:rsid w:val="00AB7E9B"/>
    <w:rsid w:val="00AD561D"/>
    <w:rsid w:val="00AE2AE2"/>
    <w:rsid w:val="00AF1239"/>
    <w:rsid w:val="00B0338A"/>
    <w:rsid w:val="00B05BC9"/>
    <w:rsid w:val="00B05F33"/>
    <w:rsid w:val="00B10BAA"/>
    <w:rsid w:val="00B112B4"/>
    <w:rsid w:val="00B1443C"/>
    <w:rsid w:val="00B15E6C"/>
    <w:rsid w:val="00B20551"/>
    <w:rsid w:val="00B30DCD"/>
    <w:rsid w:val="00B34D8B"/>
    <w:rsid w:val="00B45826"/>
    <w:rsid w:val="00B46635"/>
    <w:rsid w:val="00B609D6"/>
    <w:rsid w:val="00B64311"/>
    <w:rsid w:val="00B666B6"/>
    <w:rsid w:val="00B70A1D"/>
    <w:rsid w:val="00B70C7D"/>
    <w:rsid w:val="00B7345F"/>
    <w:rsid w:val="00B80123"/>
    <w:rsid w:val="00B80C75"/>
    <w:rsid w:val="00B81774"/>
    <w:rsid w:val="00B83D2E"/>
    <w:rsid w:val="00B92B1A"/>
    <w:rsid w:val="00B933A8"/>
    <w:rsid w:val="00BA147F"/>
    <w:rsid w:val="00BA2DB3"/>
    <w:rsid w:val="00BA51BE"/>
    <w:rsid w:val="00BB40E7"/>
    <w:rsid w:val="00BC17BF"/>
    <w:rsid w:val="00BC734B"/>
    <w:rsid w:val="00BE5E9B"/>
    <w:rsid w:val="00BE60AB"/>
    <w:rsid w:val="00BE7A44"/>
    <w:rsid w:val="00BF07D6"/>
    <w:rsid w:val="00BF5470"/>
    <w:rsid w:val="00C014F7"/>
    <w:rsid w:val="00C04D14"/>
    <w:rsid w:val="00C05184"/>
    <w:rsid w:val="00C126FB"/>
    <w:rsid w:val="00C219D6"/>
    <w:rsid w:val="00C3075A"/>
    <w:rsid w:val="00C40EFF"/>
    <w:rsid w:val="00C43890"/>
    <w:rsid w:val="00C44FB4"/>
    <w:rsid w:val="00C677DC"/>
    <w:rsid w:val="00C844DA"/>
    <w:rsid w:val="00C97041"/>
    <w:rsid w:val="00CC4409"/>
    <w:rsid w:val="00CC69B6"/>
    <w:rsid w:val="00CD154C"/>
    <w:rsid w:val="00CD24D5"/>
    <w:rsid w:val="00CD542B"/>
    <w:rsid w:val="00CD5A29"/>
    <w:rsid w:val="00CD74F9"/>
    <w:rsid w:val="00CF2F74"/>
    <w:rsid w:val="00D025D4"/>
    <w:rsid w:val="00D049AC"/>
    <w:rsid w:val="00D0773B"/>
    <w:rsid w:val="00D2100F"/>
    <w:rsid w:val="00D23FF3"/>
    <w:rsid w:val="00D27F97"/>
    <w:rsid w:val="00D3296E"/>
    <w:rsid w:val="00D3359B"/>
    <w:rsid w:val="00D337A0"/>
    <w:rsid w:val="00D40593"/>
    <w:rsid w:val="00D42828"/>
    <w:rsid w:val="00D543E9"/>
    <w:rsid w:val="00D56DFA"/>
    <w:rsid w:val="00D62D2A"/>
    <w:rsid w:val="00D67DEA"/>
    <w:rsid w:val="00D73E6B"/>
    <w:rsid w:val="00D758ED"/>
    <w:rsid w:val="00D85FBA"/>
    <w:rsid w:val="00D934C0"/>
    <w:rsid w:val="00DA1DD6"/>
    <w:rsid w:val="00DB06B4"/>
    <w:rsid w:val="00DB0B95"/>
    <w:rsid w:val="00DB2B15"/>
    <w:rsid w:val="00DB3331"/>
    <w:rsid w:val="00DB3C5D"/>
    <w:rsid w:val="00DB3E44"/>
    <w:rsid w:val="00DB5A1E"/>
    <w:rsid w:val="00DC4673"/>
    <w:rsid w:val="00DC7C09"/>
    <w:rsid w:val="00DD1A31"/>
    <w:rsid w:val="00DD53E4"/>
    <w:rsid w:val="00DF7887"/>
    <w:rsid w:val="00E1044A"/>
    <w:rsid w:val="00E16478"/>
    <w:rsid w:val="00E20329"/>
    <w:rsid w:val="00E27E64"/>
    <w:rsid w:val="00E324A5"/>
    <w:rsid w:val="00E35A22"/>
    <w:rsid w:val="00E370AA"/>
    <w:rsid w:val="00E4038F"/>
    <w:rsid w:val="00E446AF"/>
    <w:rsid w:val="00E46D25"/>
    <w:rsid w:val="00E51071"/>
    <w:rsid w:val="00E53B96"/>
    <w:rsid w:val="00E66B55"/>
    <w:rsid w:val="00E67435"/>
    <w:rsid w:val="00E7562D"/>
    <w:rsid w:val="00E8703D"/>
    <w:rsid w:val="00E871E4"/>
    <w:rsid w:val="00E87CE2"/>
    <w:rsid w:val="00E9653C"/>
    <w:rsid w:val="00E967AB"/>
    <w:rsid w:val="00EA03AF"/>
    <w:rsid w:val="00EA0ACD"/>
    <w:rsid w:val="00EA5DB4"/>
    <w:rsid w:val="00EA6254"/>
    <w:rsid w:val="00EC543C"/>
    <w:rsid w:val="00EC606E"/>
    <w:rsid w:val="00ED44F5"/>
    <w:rsid w:val="00ED643B"/>
    <w:rsid w:val="00EE2856"/>
    <w:rsid w:val="00EE76E3"/>
    <w:rsid w:val="00EF057E"/>
    <w:rsid w:val="00EF23F9"/>
    <w:rsid w:val="00F03ACB"/>
    <w:rsid w:val="00F072C4"/>
    <w:rsid w:val="00F13305"/>
    <w:rsid w:val="00F14223"/>
    <w:rsid w:val="00F26467"/>
    <w:rsid w:val="00F358DA"/>
    <w:rsid w:val="00F41F8B"/>
    <w:rsid w:val="00F456D8"/>
    <w:rsid w:val="00F46F3F"/>
    <w:rsid w:val="00F47A3D"/>
    <w:rsid w:val="00F50DF1"/>
    <w:rsid w:val="00F5766F"/>
    <w:rsid w:val="00F62094"/>
    <w:rsid w:val="00F75F6D"/>
    <w:rsid w:val="00F77EE7"/>
    <w:rsid w:val="00F80056"/>
    <w:rsid w:val="00F83074"/>
    <w:rsid w:val="00F83F3E"/>
    <w:rsid w:val="00F845F2"/>
    <w:rsid w:val="00F84B20"/>
    <w:rsid w:val="00F86702"/>
    <w:rsid w:val="00F918D8"/>
    <w:rsid w:val="00F929D0"/>
    <w:rsid w:val="00FA2DFC"/>
    <w:rsid w:val="00FA67B5"/>
    <w:rsid w:val="00FB4AAE"/>
    <w:rsid w:val="00FB6B56"/>
    <w:rsid w:val="00FB7CAC"/>
    <w:rsid w:val="00FC5B1B"/>
    <w:rsid w:val="00FD3E4C"/>
    <w:rsid w:val="00FE74EE"/>
    <w:rsid w:val="00FF4D90"/>
    <w:rsid w:val="00FF750D"/>
    <w:rsid w:val="23A87B49"/>
    <w:rsid w:val="573FC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6"/>
    <o:shapelayout v:ext="edit">
      <o:idmap v:ext="edit" data="2"/>
    </o:shapelayout>
  </w:shapeDefaults>
  <w:decimalSymbol w:val=","/>
  <w:listSeparator w:val=";"/>
  <w14:docId w14:val="4CF26D67"/>
  <w15:chartTrackingRefBased/>
  <w15:docId w15:val="{BF7F3B8C-359B-4F46-9B47-B3AA66D2E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Theme="minorHAnsi" w:hAnsi="Franklin Gothic Book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01_Standard"/>
    <w:qFormat/>
    <w:rsid w:val="00A03DB3"/>
    <w:pPr>
      <w:spacing w:line="240" w:lineRule="auto"/>
    </w:pPr>
  </w:style>
  <w:style w:type="paragraph" w:styleId="berschrift1">
    <w:name w:val="heading 1"/>
    <w:aliases w:val="06_Überschrift 1"/>
    <w:basedOn w:val="Standard"/>
    <w:next w:val="Standard"/>
    <w:link w:val="berschrift1Zchn"/>
    <w:autoRedefine/>
    <w:uiPriority w:val="9"/>
    <w:rsid w:val="005F3C63"/>
    <w:pPr>
      <w:keepNext/>
      <w:keepLines/>
      <w:spacing w:after="0"/>
      <w:outlineLvl w:val="0"/>
    </w:pPr>
    <w:rPr>
      <w:rFonts w:ascii="Franklin Gothic Demi" w:eastAsiaTheme="majorEastAsia" w:hAnsi="Franklin Gothic Demi" w:cstheme="majorBidi"/>
      <w:sz w:val="32"/>
      <w:szCs w:val="32"/>
    </w:rPr>
  </w:style>
  <w:style w:type="paragraph" w:styleId="berschrift2">
    <w:name w:val="heading 2"/>
    <w:aliases w:val="02_Demi-fett"/>
    <w:basedOn w:val="Standard"/>
    <w:next w:val="Standard"/>
    <w:link w:val="berschrift2Zchn"/>
    <w:uiPriority w:val="9"/>
    <w:unhideWhenUsed/>
    <w:qFormat/>
    <w:rsid w:val="006B2245"/>
    <w:pPr>
      <w:keepNext/>
      <w:keepLines/>
      <w:outlineLvl w:val="1"/>
    </w:pPr>
    <w:rPr>
      <w:rFonts w:ascii="Franklin Gothic Demi" w:eastAsiaTheme="majorEastAsia" w:hAnsi="Franklin Gothic Demi" w:cstheme="majorBidi"/>
      <w:szCs w:val="26"/>
    </w:rPr>
  </w:style>
  <w:style w:type="paragraph" w:styleId="berschrift3">
    <w:name w:val="heading 3"/>
    <w:aliases w:val="05_Durchgestrichen"/>
    <w:basedOn w:val="Standard"/>
    <w:next w:val="Standard"/>
    <w:link w:val="berschrift3Zchn"/>
    <w:uiPriority w:val="9"/>
    <w:unhideWhenUsed/>
    <w:qFormat/>
    <w:rsid w:val="009203DB"/>
    <w:pPr>
      <w:keepNext/>
      <w:keepLines/>
      <w:spacing w:after="0"/>
      <w:outlineLvl w:val="2"/>
    </w:pPr>
    <w:rPr>
      <w:rFonts w:eastAsiaTheme="majorEastAsia" w:cstheme="majorBidi"/>
      <w:strike/>
      <w:szCs w:val="24"/>
    </w:rPr>
  </w:style>
  <w:style w:type="paragraph" w:styleId="berschrift4">
    <w:name w:val="heading 4"/>
    <w:aliases w:val="03_Infotext"/>
    <w:basedOn w:val="Standard"/>
    <w:next w:val="Standard"/>
    <w:link w:val="berschrift4Zchn"/>
    <w:uiPriority w:val="9"/>
    <w:unhideWhenUsed/>
    <w:qFormat/>
    <w:rsid w:val="006B2245"/>
    <w:pPr>
      <w:keepNext/>
      <w:keepLines/>
      <w:outlineLvl w:val="3"/>
    </w:pPr>
    <w:rPr>
      <w:rFonts w:eastAsiaTheme="majorEastAsia" w:cstheme="majorBidi"/>
      <w:iCs/>
      <w:color w:val="00B050"/>
    </w:rPr>
  </w:style>
  <w:style w:type="paragraph" w:styleId="berschrift5">
    <w:name w:val="heading 5"/>
    <w:aliases w:val="04_Abweichung"/>
    <w:basedOn w:val="Standard"/>
    <w:next w:val="Standard"/>
    <w:link w:val="berschrift5Zchn"/>
    <w:uiPriority w:val="9"/>
    <w:unhideWhenUsed/>
    <w:qFormat/>
    <w:rsid w:val="006B2245"/>
    <w:pPr>
      <w:outlineLvl w:val="4"/>
    </w:pPr>
    <w:rPr>
      <w:color w:val="00B0F0"/>
    </w:rPr>
  </w:style>
  <w:style w:type="paragraph" w:styleId="berschrift6">
    <w:name w:val="heading 6"/>
    <w:aliases w:val="06_Überschrift"/>
    <w:basedOn w:val="Standard"/>
    <w:next w:val="Standard"/>
    <w:link w:val="berschrift6Zchn"/>
    <w:uiPriority w:val="9"/>
    <w:unhideWhenUsed/>
    <w:qFormat/>
    <w:rsid w:val="0074203C"/>
    <w:pPr>
      <w:keepNext/>
      <w:keepLines/>
      <w:outlineLvl w:val="5"/>
    </w:pPr>
    <w:rPr>
      <w:rFonts w:ascii="Franklin Gothic Demi" w:eastAsiaTheme="majorEastAsia" w:hAnsi="Franklin Gothic Demi" w:cstheme="majorBidi"/>
      <w:sz w:val="32"/>
    </w:rPr>
  </w:style>
  <w:style w:type="paragraph" w:styleId="berschrift7">
    <w:name w:val="heading 7"/>
    <w:aliases w:val="07_Zwischenüberschrift_neu"/>
    <w:basedOn w:val="07Zwischenberschrift"/>
    <w:next w:val="Standard"/>
    <w:link w:val="berschrift7Zchn"/>
    <w:uiPriority w:val="9"/>
    <w:unhideWhenUsed/>
    <w:qFormat/>
    <w:rsid w:val="009203DB"/>
    <w:pPr>
      <w:keepNext/>
      <w:keepLines/>
      <w:spacing w:after="160" w:line="240" w:lineRule="auto"/>
      <w:outlineLvl w:val="6"/>
    </w:pPr>
    <w:rPr>
      <w:rFonts w:eastAsiaTheme="majorEastAsia" w:cstheme="majorBidi"/>
      <w:iCs/>
      <w:color w:val="FFFFFF" w:themeColor="background1"/>
      <w:sz w:val="28"/>
    </w:rPr>
  </w:style>
  <w:style w:type="paragraph" w:styleId="berschrift8">
    <w:name w:val="heading 8"/>
    <w:aliases w:val="08_Datenfelder"/>
    <w:basedOn w:val="Standard"/>
    <w:next w:val="Standard"/>
    <w:link w:val="berschrift8Zchn"/>
    <w:uiPriority w:val="9"/>
    <w:unhideWhenUsed/>
    <w:qFormat/>
    <w:rsid w:val="007C4B51"/>
    <w:pPr>
      <w:keepNext/>
      <w:keepLines/>
      <w:outlineLvl w:val="7"/>
    </w:pPr>
    <w:rPr>
      <w:rFonts w:eastAsiaTheme="majorEastAsia" w:cstheme="majorBidi"/>
      <w:color w:val="7030A0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43890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C43890"/>
  </w:style>
  <w:style w:type="paragraph" w:styleId="Fuzeile">
    <w:name w:val="footer"/>
    <w:basedOn w:val="Standard"/>
    <w:link w:val="FuzeileZchn"/>
    <w:uiPriority w:val="99"/>
    <w:unhideWhenUsed/>
    <w:rsid w:val="00C43890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C43890"/>
  </w:style>
  <w:style w:type="paragraph" w:styleId="Listenabsatz">
    <w:name w:val="List Paragraph"/>
    <w:basedOn w:val="Standard"/>
    <w:uiPriority w:val="34"/>
    <w:rsid w:val="00C43890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C4389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4389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43890"/>
    <w:rPr>
      <w:sz w:val="20"/>
      <w:szCs w:val="20"/>
    </w:rPr>
  </w:style>
  <w:style w:type="paragraph" w:customStyle="1" w:styleId="paragraph">
    <w:name w:val="paragraph"/>
    <w:basedOn w:val="Standard"/>
    <w:rsid w:val="0083792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  <w:rsid w:val="00837925"/>
  </w:style>
  <w:style w:type="character" w:customStyle="1" w:styleId="eop">
    <w:name w:val="eop"/>
    <w:basedOn w:val="Absatz-Standardschriftart"/>
    <w:rsid w:val="00837925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3792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37925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2C708A"/>
    <w:pPr>
      <w:spacing w:after="0" w:line="240" w:lineRule="auto"/>
    </w:pPr>
  </w:style>
  <w:style w:type="character" w:customStyle="1" w:styleId="cf01">
    <w:name w:val="cf01"/>
    <w:basedOn w:val="Absatz-Standardschriftart"/>
    <w:rsid w:val="002C708A"/>
    <w:rPr>
      <w:rFonts w:ascii="Segoe UI" w:hAnsi="Segoe UI" w:cs="Segoe UI" w:hint="default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C0518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07Zwischenberschrift">
    <w:name w:val="07_Zwischenüberschrift"/>
    <w:basedOn w:val="Standard"/>
    <w:link w:val="07ZwischenberschriftZchn"/>
    <w:autoRedefine/>
    <w:rsid w:val="005F3C63"/>
    <w:pPr>
      <w:shd w:val="clear" w:color="auto" w:fill="AEAAAA" w:themeFill="background2" w:themeFillShade="BF"/>
      <w:spacing w:after="0" w:line="360" w:lineRule="auto"/>
    </w:pPr>
    <w:rPr>
      <w:rFonts w:ascii="Franklin Gothic Demi" w:hAnsi="Franklin Gothic Demi"/>
    </w:rPr>
  </w:style>
  <w:style w:type="table" w:styleId="Tabellenraster">
    <w:name w:val="Table Grid"/>
    <w:basedOn w:val="NormaleTabelle"/>
    <w:uiPriority w:val="39"/>
    <w:rsid w:val="00D56D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E1421"/>
    <w:pPr>
      <w:autoSpaceDE w:val="0"/>
      <w:autoSpaceDN w:val="0"/>
      <w:adjustRightInd w:val="0"/>
      <w:spacing w:after="0" w:line="240" w:lineRule="auto"/>
    </w:pPr>
    <w:rPr>
      <w:rFonts w:cs="Franklin Gothic Book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4C04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C04A0"/>
    <w:rPr>
      <w:color w:val="605E5C"/>
      <w:shd w:val="clear" w:color="auto" w:fill="E1DFDD"/>
    </w:rPr>
  </w:style>
  <w:style w:type="character" w:customStyle="1" w:styleId="input-group">
    <w:name w:val="input-group"/>
    <w:basedOn w:val="Absatz-Standardschriftart"/>
    <w:rsid w:val="00923968"/>
  </w:style>
  <w:style w:type="character" w:customStyle="1" w:styleId="money-element">
    <w:name w:val="money-element"/>
    <w:basedOn w:val="Absatz-Standardschriftart"/>
    <w:rsid w:val="00F845F2"/>
  </w:style>
  <w:style w:type="character" w:styleId="Fett">
    <w:name w:val="Strong"/>
    <w:aliases w:val="FETT"/>
    <w:basedOn w:val="Absatz-Standardschriftart"/>
    <w:uiPriority w:val="22"/>
    <w:rsid w:val="00D56DFA"/>
    <w:rPr>
      <w:rFonts w:ascii="Franklin Gothic Demi" w:hAnsi="Franklin Gothic Demi"/>
      <w:b w:val="0"/>
      <w:bCs/>
      <w:sz w:val="22"/>
    </w:rPr>
  </w:style>
  <w:style w:type="paragraph" w:customStyle="1" w:styleId="infotext">
    <w:name w:val="infotext"/>
    <w:basedOn w:val="Standard"/>
    <w:rsid w:val="00725E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aktionlistitem-2">
    <w:name w:val="aktionlistitem-2"/>
    <w:basedOn w:val="Standard"/>
    <w:rsid w:val="007B2C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oldtext">
    <w:name w:val="boldtext"/>
    <w:basedOn w:val="Absatz-Standardschriftart"/>
    <w:rsid w:val="007B2C58"/>
  </w:style>
  <w:style w:type="paragraph" w:customStyle="1" w:styleId="aktionlistitem-4">
    <w:name w:val="aktionlistitem-4"/>
    <w:basedOn w:val="Standard"/>
    <w:rsid w:val="007B2C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3Zchn">
    <w:name w:val="Überschrift 3 Zchn"/>
    <w:aliases w:val="05_Durchgestrichen Zchn"/>
    <w:basedOn w:val="Absatz-Standardschriftart"/>
    <w:link w:val="berschrift3"/>
    <w:uiPriority w:val="9"/>
    <w:rsid w:val="009203DB"/>
    <w:rPr>
      <w:rFonts w:eastAsiaTheme="majorEastAsia" w:cstheme="majorBidi"/>
      <w:strike/>
      <w:szCs w:val="24"/>
    </w:rPr>
  </w:style>
  <w:style w:type="character" w:customStyle="1" w:styleId="berschrift1Zchn">
    <w:name w:val="Überschrift 1 Zchn"/>
    <w:aliases w:val="06_Überschrift 1 Zchn"/>
    <w:basedOn w:val="Absatz-Standardschriftart"/>
    <w:link w:val="berschrift1"/>
    <w:uiPriority w:val="9"/>
    <w:rsid w:val="005F3C63"/>
    <w:rPr>
      <w:rFonts w:ascii="Franklin Gothic Demi" w:eastAsiaTheme="majorEastAsia" w:hAnsi="Franklin Gothic Demi" w:cstheme="majorBidi"/>
      <w:sz w:val="32"/>
      <w:szCs w:val="32"/>
    </w:rPr>
  </w:style>
  <w:style w:type="character" w:styleId="IntensiveHervorhebung">
    <w:name w:val="Intense Emphasis"/>
    <w:basedOn w:val="Absatz-Standardschriftart"/>
    <w:uiPriority w:val="21"/>
    <w:rsid w:val="00D56DFA"/>
    <w:rPr>
      <w:i/>
      <w:iCs/>
      <w:color w:val="4472C4" w:themeColor="accent1"/>
    </w:rPr>
  </w:style>
  <w:style w:type="character" w:customStyle="1" w:styleId="berschrift2Zchn">
    <w:name w:val="Überschrift 2 Zchn"/>
    <w:aliases w:val="02_Demi-fett Zchn"/>
    <w:basedOn w:val="Absatz-Standardschriftart"/>
    <w:link w:val="berschrift2"/>
    <w:uiPriority w:val="9"/>
    <w:rsid w:val="006B2245"/>
    <w:rPr>
      <w:rFonts w:ascii="Franklin Gothic Demi" w:eastAsiaTheme="majorEastAsia" w:hAnsi="Franklin Gothic Demi" w:cstheme="majorBidi"/>
      <w:szCs w:val="26"/>
    </w:rPr>
  </w:style>
  <w:style w:type="character" w:customStyle="1" w:styleId="berschrift4Zchn">
    <w:name w:val="Überschrift 4 Zchn"/>
    <w:aliases w:val="03_Infotext Zchn"/>
    <w:basedOn w:val="Absatz-Standardschriftart"/>
    <w:link w:val="berschrift4"/>
    <w:uiPriority w:val="9"/>
    <w:rsid w:val="006B2245"/>
    <w:rPr>
      <w:rFonts w:eastAsiaTheme="majorEastAsia" w:cstheme="majorBidi"/>
      <w:iCs/>
      <w:color w:val="00B050"/>
    </w:rPr>
  </w:style>
  <w:style w:type="character" w:customStyle="1" w:styleId="berschrift5Zchn">
    <w:name w:val="Überschrift 5 Zchn"/>
    <w:aliases w:val="04_Abweichung Zchn"/>
    <w:basedOn w:val="Absatz-Standardschriftart"/>
    <w:link w:val="berschrift5"/>
    <w:uiPriority w:val="9"/>
    <w:rsid w:val="006B2245"/>
    <w:rPr>
      <w:color w:val="00B0F0"/>
    </w:rPr>
  </w:style>
  <w:style w:type="character" w:customStyle="1" w:styleId="berschrift6Zchn">
    <w:name w:val="Überschrift 6 Zchn"/>
    <w:aliases w:val="06_Überschrift Zchn"/>
    <w:basedOn w:val="Absatz-Standardschriftart"/>
    <w:link w:val="berschrift6"/>
    <w:uiPriority w:val="9"/>
    <w:rsid w:val="0074203C"/>
    <w:rPr>
      <w:rFonts w:ascii="Franklin Gothic Demi" w:eastAsiaTheme="majorEastAsia" w:hAnsi="Franklin Gothic Demi" w:cstheme="majorBidi"/>
      <w:sz w:val="32"/>
    </w:rPr>
  </w:style>
  <w:style w:type="character" w:styleId="Buchtitel">
    <w:name w:val="Book Title"/>
    <w:basedOn w:val="Absatz-Standardschriftart"/>
    <w:uiPriority w:val="33"/>
    <w:rsid w:val="00A203E1"/>
    <w:rPr>
      <w:b/>
      <w:bCs/>
      <w:i/>
      <w:iCs/>
      <w:spacing w:val="5"/>
    </w:rPr>
  </w:style>
  <w:style w:type="character" w:styleId="SchwacherVerweis">
    <w:name w:val="Subtle Reference"/>
    <w:basedOn w:val="Absatz-Standardschriftart"/>
    <w:uiPriority w:val="31"/>
    <w:rsid w:val="00A203E1"/>
    <w:rPr>
      <w:smallCaps/>
      <w:color w:val="5A5A5A" w:themeColor="text1" w:themeTint="A5"/>
    </w:rPr>
  </w:style>
  <w:style w:type="paragraph" w:styleId="Titel">
    <w:name w:val="Title"/>
    <w:basedOn w:val="Standard"/>
    <w:next w:val="Standard"/>
    <w:link w:val="TitelZchn"/>
    <w:uiPriority w:val="10"/>
    <w:rsid w:val="00A203E1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203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7Zchn">
    <w:name w:val="Überschrift 7 Zchn"/>
    <w:aliases w:val="07_Zwischenüberschrift_neu Zchn"/>
    <w:basedOn w:val="Absatz-Standardschriftart"/>
    <w:link w:val="berschrift7"/>
    <w:uiPriority w:val="9"/>
    <w:rsid w:val="009203DB"/>
    <w:rPr>
      <w:rFonts w:ascii="Franklin Gothic Demi" w:eastAsiaTheme="majorEastAsia" w:hAnsi="Franklin Gothic Demi" w:cstheme="majorBidi"/>
      <w:iCs/>
      <w:color w:val="FFFFFF" w:themeColor="background1"/>
      <w:sz w:val="28"/>
      <w:shd w:val="clear" w:color="auto" w:fill="AEAAAA" w:themeFill="background2" w:themeFillShade="BF"/>
    </w:rPr>
  </w:style>
  <w:style w:type="character" w:customStyle="1" w:styleId="07ZwischenberschriftZchn">
    <w:name w:val="07_Zwischenüberschrift Zchn"/>
    <w:basedOn w:val="Absatz-Standardschriftart"/>
    <w:link w:val="07Zwischenberschrift"/>
    <w:rsid w:val="005F3C63"/>
    <w:rPr>
      <w:rFonts w:ascii="Franklin Gothic Demi" w:hAnsi="Franklin Gothic Demi"/>
      <w:shd w:val="clear" w:color="auto" w:fill="AEAAAA" w:themeFill="background2" w:themeFillShade="BF"/>
    </w:rPr>
  </w:style>
  <w:style w:type="character" w:customStyle="1" w:styleId="berschrift8Zchn">
    <w:name w:val="Überschrift 8 Zchn"/>
    <w:aliases w:val="08_Datenfelder Zchn"/>
    <w:basedOn w:val="Absatz-Standardschriftart"/>
    <w:link w:val="berschrift8"/>
    <w:uiPriority w:val="9"/>
    <w:rsid w:val="007C4B51"/>
    <w:rPr>
      <w:rFonts w:eastAsiaTheme="majorEastAsia" w:cstheme="majorBidi"/>
      <w:color w:val="7030A0"/>
      <w:szCs w:val="21"/>
    </w:rPr>
  </w:style>
  <w:style w:type="paragraph" w:customStyle="1" w:styleId="08Datenfelderneu">
    <w:name w:val="08_Datenfelder_neu"/>
    <w:basedOn w:val="berschrift7"/>
    <w:link w:val="08DatenfelderneuZchn"/>
    <w:rsid w:val="007C4B51"/>
  </w:style>
  <w:style w:type="character" w:customStyle="1" w:styleId="08DatenfelderneuZchn">
    <w:name w:val="08_Datenfelder_neu Zchn"/>
    <w:basedOn w:val="berschrift7Zchn"/>
    <w:link w:val="08Datenfelderneu"/>
    <w:rsid w:val="007C4B51"/>
    <w:rPr>
      <w:rFonts w:ascii="Franklin Gothic Demi" w:eastAsiaTheme="majorEastAsia" w:hAnsi="Franklin Gothic Demi" w:cstheme="majorBidi"/>
      <w:iCs/>
      <w:color w:val="FFFFFF" w:themeColor="background1"/>
      <w:sz w:val="28"/>
      <w:shd w:val="clear" w:color="auto" w:fill="AEAAAA" w:themeFill="background2" w:themeFillShade="BF"/>
    </w:rPr>
  </w:style>
  <w:style w:type="table" w:customStyle="1" w:styleId="Tabellenraster1">
    <w:name w:val="Tabellenraster1"/>
    <w:basedOn w:val="NormaleTabelle"/>
    <w:next w:val="Tabellenraster"/>
    <w:uiPriority w:val="39"/>
    <w:rsid w:val="00EF057E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E46D2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26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8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4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8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0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33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5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6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image" Target="media/image5.wmf"/><Relationship Id="rId26" Type="http://schemas.openxmlformats.org/officeDocument/2006/relationships/control" Target="activeX/activeX13.xml"/><Relationship Id="rId39" Type="http://schemas.openxmlformats.org/officeDocument/2006/relationships/control" Target="activeX/activeX26.xml"/><Relationship Id="rId21" Type="http://schemas.openxmlformats.org/officeDocument/2006/relationships/control" Target="activeX/activeX9.xml"/><Relationship Id="rId34" Type="http://schemas.openxmlformats.org/officeDocument/2006/relationships/control" Target="activeX/activeX21.xml"/><Relationship Id="rId42" Type="http://schemas.openxmlformats.org/officeDocument/2006/relationships/control" Target="activeX/activeX29.xml"/><Relationship Id="rId47" Type="http://schemas.openxmlformats.org/officeDocument/2006/relationships/control" Target="activeX/activeX34.xml"/><Relationship Id="rId50" Type="http://schemas.openxmlformats.org/officeDocument/2006/relationships/control" Target="activeX/activeX37.xml"/><Relationship Id="rId55" Type="http://schemas.openxmlformats.org/officeDocument/2006/relationships/control" Target="activeX/activeX4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ontrol" Target="activeX/activeX5.xml"/><Relationship Id="rId29" Type="http://schemas.openxmlformats.org/officeDocument/2006/relationships/control" Target="activeX/activeX16.xml"/><Relationship Id="rId11" Type="http://schemas.openxmlformats.org/officeDocument/2006/relationships/control" Target="activeX/activeX2.xml"/><Relationship Id="rId24" Type="http://schemas.openxmlformats.org/officeDocument/2006/relationships/control" Target="activeX/activeX11.xml"/><Relationship Id="rId32" Type="http://schemas.openxmlformats.org/officeDocument/2006/relationships/control" Target="activeX/activeX19.xml"/><Relationship Id="rId37" Type="http://schemas.openxmlformats.org/officeDocument/2006/relationships/control" Target="activeX/activeX24.xml"/><Relationship Id="rId40" Type="http://schemas.openxmlformats.org/officeDocument/2006/relationships/control" Target="activeX/activeX27.xml"/><Relationship Id="rId45" Type="http://schemas.openxmlformats.org/officeDocument/2006/relationships/control" Target="activeX/activeX32.xml"/><Relationship Id="rId53" Type="http://schemas.openxmlformats.org/officeDocument/2006/relationships/control" Target="activeX/activeX40.xml"/><Relationship Id="rId58" Type="http://schemas.openxmlformats.org/officeDocument/2006/relationships/control" Target="activeX/activeX45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control" Target="activeX/activeX7.xml"/><Relationship Id="rId14" Type="http://schemas.openxmlformats.org/officeDocument/2006/relationships/image" Target="media/image4.wmf"/><Relationship Id="rId22" Type="http://schemas.openxmlformats.org/officeDocument/2006/relationships/image" Target="media/image6.wmf"/><Relationship Id="rId27" Type="http://schemas.openxmlformats.org/officeDocument/2006/relationships/control" Target="activeX/activeX14.xml"/><Relationship Id="rId30" Type="http://schemas.openxmlformats.org/officeDocument/2006/relationships/control" Target="activeX/activeX17.xml"/><Relationship Id="rId35" Type="http://schemas.openxmlformats.org/officeDocument/2006/relationships/control" Target="activeX/activeX22.xml"/><Relationship Id="rId43" Type="http://schemas.openxmlformats.org/officeDocument/2006/relationships/control" Target="activeX/activeX30.xml"/><Relationship Id="rId48" Type="http://schemas.openxmlformats.org/officeDocument/2006/relationships/control" Target="activeX/activeX35.xml"/><Relationship Id="rId56" Type="http://schemas.openxmlformats.org/officeDocument/2006/relationships/control" Target="activeX/activeX43.xml"/><Relationship Id="rId8" Type="http://schemas.openxmlformats.org/officeDocument/2006/relationships/image" Target="media/image1.wmf"/><Relationship Id="rId51" Type="http://schemas.openxmlformats.org/officeDocument/2006/relationships/control" Target="activeX/activeX38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control" Target="activeX/activeX6.xml"/><Relationship Id="rId25" Type="http://schemas.openxmlformats.org/officeDocument/2006/relationships/control" Target="activeX/activeX12.xml"/><Relationship Id="rId33" Type="http://schemas.openxmlformats.org/officeDocument/2006/relationships/control" Target="activeX/activeX20.xml"/><Relationship Id="rId38" Type="http://schemas.openxmlformats.org/officeDocument/2006/relationships/control" Target="activeX/activeX25.xml"/><Relationship Id="rId46" Type="http://schemas.openxmlformats.org/officeDocument/2006/relationships/control" Target="activeX/activeX33.xml"/><Relationship Id="rId59" Type="http://schemas.openxmlformats.org/officeDocument/2006/relationships/control" Target="activeX/activeX46.xml"/><Relationship Id="rId20" Type="http://schemas.openxmlformats.org/officeDocument/2006/relationships/control" Target="activeX/activeX8.xml"/><Relationship Id="rId41" Type="http://schemas.openxmlformats.org/officeDocument/2006/relationships/control" Target="activeX/activeX28.xml"/><Relationship Id="rId54" Type="http://schemas.openxmlformats.org/officeDocument/2006/relationships/control" Target="activeX/activeX41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4.xml"/><Relationship Id="rId23" Type="http://schemas.openxmlformats.org/officeDocument/2006/relationships/control" Target="activeX/activeX10.xml"/><Relationship Id="rId28" Type="http://schemas.openxmlformats.org/officeDocument/2006/relationships/control" Target="activeX/activeX15.xml"/><Relationship Id="rId36" Type="http://schemas.openxmlformats.org/officeDocument/2006/relationships/control" Target="activeX/activeX23.xml"/><Relationship Id="rId49" Type="http://schemas.openxmlformats.org/officeDocument/2006/relationships/control" Target="activeX/activeX36.xml"/><Relationship Id="rId57" Type="http://schemas.openxmlformats.org/officeDocument/2006/relationships/control" Target="activeX/activeX44.xml"/><Relationship Id="rId10" Type="http://schemas.openxmlformats.org/officeDocument/2006/relationships/image" Target="media/image2.wmf"/><Relationship Id="rId31" Type="http://schemas.openxmlformats.org/officeDocument/2006/relationships/control" Target="activeX/activeX18.xml"/><Relationship Id="rId44" Type="http://schemas.openxmlformats.org/officeDocument/2006/relationships/control" Target="activeX/activeX31.xml"/><Relationship Id="rId52" Type="http://schemas.openxmlformats.org/officeDocument/2006/relationships/control" Target="activeX/activeX39.xml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ontrol" Target="activeX/activeX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eitag\Documents\Benutzerdefinierte%20Office-Vorlagen\01_Vorlage_blanco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999C37-98D8-40F3-AD08-FA3C62411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01_Vorlage_blanco</Template>
  <TotalTime>0</TotalTime>
  <Pages>5</Pages>
  <Words>749</Words>
  <Characters>4719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Freitag</dc:creator>
  <cp:keywords/>
  <dc:description/>
  <cp:lastModifiedBy>Anna Heudorfer</cp:lastModifiedBy>
  <cp:revision>4</cp:revision>
  <cp:lastPrinted>2023-04-04T13:02:00Z</cp:lastPrinted>
  <dcterms:created xsi:type="dcterms:W3CDTF">2023-05-17T12:43:00Z</dcterms:created>
  <dcterms:modified xsi:type="dcterms:W3CDTF">2023-05-24T07:34:00Z</dcterms:modified>
</cp:coreProperties>
</file>